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E0C" w:rsidRDefault="00020E0C" w:rsidP="00DD2412">
      <w:pPr>
        <w:pStyle w:val="Default"/>
      </w:pPr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.15pt;margin-top:-17.8pt;width:90pt;height:75.75pt;z-index:251649024" stroked="f">
            <v:textbox>
              <w:txbxContent>
                <w:p w:rsidR="00020E0C" w:rsidRDefault="00020E0C">
                  <w:r w:rsidRPr="00533FA5">
                    <w:rPr>
                      <w:noProof/>
                      <w:lang w:eastAsia="tr-T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2" o:spid="_x0000_i1026" type="#_x0000_t75" style="width:91.5pt;height:69.7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</w:p>
    <w:p w:rsidR="00020E0C" w:rsidRPr="00DD2412" w:rsidRDefault="00020E0C" w:rsidP="00DD2412">
      <w:pPr>
        <w:pStyle w:val="Default"/>
        <w:ind w:left="-851"/>
        <w:jc w:val="center"/>
        <w:rPr>
          <w:b/>
          <w:bCs/>
          <w:color w:val="C00000"/>
          <w:sz w:val="36"/>
          <w:szCs w:val="23"/>
          <w:u w:val="single"/>
        </w:rPr>
      </w:pPr>
      <w:r w:rsidRPr="00533FA5">
        <w:rPr>
          <w:b/>
          <w:bCs/>
          <w:color w:val="C00000"/>
          <w:sz w:val="36"/>
          <w:szCs w:val="23"/>
          <w:u w:val="single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183.75pt;height:36.75pt" adj="7200" fillcolor="black">
            <v:shadow color="#868686"/>
            <v:textpath style="font-family:&quot;Times New Roman&quot;;v-text-kern:t" trim="t" fitpath="t" string="HİSTOGRAM"/>
          </v:shape>
        </w:pict>
      </w:r>
    </w:p>
    <w:p w:rsidR="00020E0C" w:rsidRDefault="00020E0C" w:rsidP="00DD2412">
      <w:pPr>
        <w:pStyle w:val="Default"/>
        <w:ind w:left="-851"/>
        <w:jc w:val="center"/>
        <w:rPr>
          <w:sz w:val="23"/>
          <w:szCs w:val="23"/>
        </w:rPr>
      </w:pPr>
    </w:p>
    <w:p w:rsidR="00020E0C" w:rsidRPr="003B3FF8" w:rsidRDefault="00020E0C" w:rsidP="00DD2412">
      <w:pPr>
        <w:pStyle w:val="Default"/>
        <w:ind w:left="-851"/>
        <w:rPr>
          <w:sz w:val="28"/>
          <w:szCs w:val="28"/>
        </w:rPr>
      </w:pPr>
      <w:r w:rsidRPr="003B3FF8">
        <w:rPr>
          <w:b/>
          <w:sz w:val="28"/>
          <w:szCs w:val="28"/>
          <w:u w:val="single"/>
        </w:rPr>
        <w:t>Nedir ?</w:t>
      </w:r>
      <w:r w:rsidRPr="003B3FF8">
        <w:rPr>
          <w:sz w:val="28"/>
          <w:szCs w:val="28"/>
        </w:rPr>
        <w:t xml:space="preserve"> </w:t>
      </w:r>
    </w:p>
    <w:p w:rsidR="00020E0C" w:rsidRDefault="00020E0C" w:rsidP="003B3FF8">
      <w:pPr>
        <w:pStyle w:val="Default"/>
        <w:ind w:left="-851"/>
        <w:rPr>
          <w:sz w:val="28"/>
          <w:szCs w:val="28"/>
        </w:rPr>
      </w:pPr>
      <w:r w:rsidRPr="003B3FF8">
        <w:rPr>
          <w:sz w:val="28"/>
          <w:szCs w:val="28"/>
        </w:rPr>
        <w:t xml:space="preserve"> Bir deney veya araştırmada elde edilen sayısal verilerin sınıflandırılması ve bunların dağılımını çubuklarla göstermekte kullanılan grafik biçimine histogram denir. </w:t>
      </w:r>
    </w:p>
    <w:p w:rsidR="00020E0C" w:rsidRPr="003B3FF8" w:rsidRDefault="00020E0C" w:rsidP="003B3FF8">
      <w:pPr>
        <w:pStyle w:val="Default"/>
        <w:ind w:left="-851"/>
        <w:rPr>
          <w:sz w:val="28"/>
          <w:szCs w:val="28"/>
        </w:rPr>
      </w:pPr>
    </w:p>
    <w:p w:rsidR="00020E0C" w:rsidRPr="003B3FF8" w:rsidRDefault="00020E0C" w:rsidP="00DD2412">
      <w:pPr>
        <w:spacing w:after="120" w:line="240" w:lineRule="auto"/>
        <w:ind w:left="-851" w:right="-851"/>
        <w:rPr>
          <w:b/>
          <w:sz w:val="28"/>
          <w:szCs w:val="28"/>
        </w:rPr>
      </w:pPr>
      <w:r w:rsidRPr="003B3FF8">
        <w:rPr>
          <w:b/>
          <w:sz w:val="28"/>
          <w:szCs w:val="28"/>
        </w:rPr>
        <w:t xml:space="preserve">Nerede kullanılır ?  </w:t>
      </w:r>
    </w:p>
    <w:p w:rsidR="00020E0C" w:rsidRPr="003B3FF8" w:rsidRDefault="00020E0C" w:rsidP="00DD2412">
      <w:pPr>
        <w:spacing w:line="240" w:lineRule="auto"/>
        <w:ind w:left="-851" w:right="-851"/>
        <w:rPr>
          <w:sz w:val="28"/>
          <w:szCs w:val="28"/>
        </w:rPr>
      </w:pPr>
      <w:r w:rsidRPr="003B3FF8">
        <w:rPr>
          <w:sz w:val="28"/>
          <w:szCs w:val="28"/>
        </w:rPr>
        <w:t xml:space="preserve">Histogram ; nüfus, çevre, spor, eğitim, ekonomi, siyaset, sanat … gibi hayatın birçok alanında elde edilen verilerle oluşturulan istatistiklerin </w:t>
      </w:r>
      <w:r w:rsidRPr="003B3FF8">
        <w:rPr>
          <w:sz w:val="28"/>
          <w:szCs w:val="28"/>
          <w:u w:val="single"/>
        </w:rPr>
        <w:t>grafikle</w:t>
      </w:r>
      <w:r w:rsidRPr="003B3FF8">
        <w:rPr>
          <w:sz w:val="28"/>
          <w:szCs w:val="28"/>
        </w:rPr>
        <w:t xml:space="preserve"> gösterilip daha kolay anlaşılmasını sağlar.</w:t>
      </w:r>
    </w:p>
    <w:p w:rsidR="00020E0C" w:rsidRPr="003B3FF8" w:rsidRDefault="00020E0C" w:rsidP="002C18F8">
      <w:pPr>
        <w:pStyle w:val="Default"/>
        <w:ind w:left="-851"/>
        <w:rPr>
          <w:b/>
          <w:sz w:val="28"/>
          <w:szCs w:val="28"/>
        </w:rPr>
      </w:pPr>
      <w:r w:rsidRPr="003B3FF8">
        <w:rPr>
          <w:b/>
          <w:sz w:val="28"/>
          <w:szCs w:val="28"/>
        </w:rPr>
        <w:t>Nasıl oluşturulur ?</w:t>
      </w:r>
    </w:p>
    <w:p w:rsidR="00020E0C" w:rsidRPr="003B3FF8" w:rsidRDefault="00020E0C" w:rsidP="002C18F8">
      <w:pPr>
        <w:pStyle w:val="Default"/>
        <w:rPr>
          <w:sz w:val="28"/>
          <w:szCs w:val="28"/>
        </w:rPr>
      </w:pPr>
      <w:r w:rsidRPr="003B3FF8">
        <w:rPr>
          <w:sz w:val="28"/>
          <w:szCs w:val="28"/>
        </w:rPr>
        <w:t xml:space="preserve"> </w:t>
      </w:r>
    </w:p>
    <w:p w:rsidR="00020E0C" w:rsidRPr="003B3FF8" w:rsidRDefault="00020E0C" w:rsidP="002C18F8">
      <w:pPr>
        <w:pStyle w:val="Default"/>
        <w:spacing w:after="66"/>
        <w:rPr>
          <w:sz w:val="28"/>
          <w:szCs w:val="28"/>
        </w:rPr>
      </w:pPr>
      <w:r w:rsidRPr="003B3FF8">
        <w:rPr>
          <w:sz w:val="28"/>
          <w:szCs w:val="28"/>
        </w:rPr>
        <w:t xml:space="preserve">1) Veriler küçükten büyüğe doğru sıralanır. </w:t>
      </w:r>
    </w:p>
    <w:p w:rsidR="00020E0C" w:rsidRPr="003B3FF8" w:rsidRDefault="00020E0C" w:rsidP="002C18F8">
      <w:pPr>
        <w:pStyle w:val="Default"/>
        <w:spacing w:after="66"/>
        <w:rPr>
          <w:sz w:val="28"/>
          <w:szCs w:val="28"/>
        </w:rPr>
      </w:pPr>
    </w:p>
    <w:p w:rsidR="00020E0C" w:rsidRPr="003B3FF8" w:rsidRDefault="00020E0C" w:rsidP="002C18F8">
      <w:pPr>
        <w:pStyle w:val="Default"/>
        <w:spacing w:after="66"/>
        <w:rPr>
          <w:sz w:val="28"/>
          <w:szCs w:val="28"/>
        </w:rPr>
      </w:pPr>
      <w:r w:rsidRPr="003B3FF8">
        <w:rPr>
          <w:sz w:val="28"/>
          <w:szCs w:val="28"/>
        </w:rPr>
        <w:t xml:space="preserve">2) En büyük veri değerinden en küçük veri değeri çıkarılarak </w:t>
      </w:r>
      <w:r w:rsidRPr="003B3FF8">
        <w:rPr>
          <w:sz w:val="28"/>
          <w:szCs w:val="28"/>
          <w:u w:val="single"/>
        </w:rPr>
        <w:t>AÇIKLIK</w:t>
      </w:r>
      <w:r w:rsidRPr="003B3FF8">
        <w:rPr>
          <w:sz w:val="28"/>
          <w:szCs w:val="28"/>
        </w:rPr>
        <w:t xml:space="preserve"> bulunur. </w:t>
      </w:r>
    </w:p>
    <w:p w:rsidR="00020E0C" w:rsidRPr="003B3FF8" w:rsidRDefault="00020E0C" w:rsidP="002C18F8">
      <w:pPr>
        <w:pStyle w:val="Default"/>
        <w:spacing w:after="66"/>
        <w:rPr>
          <w:sz w:val="28"/>
          <w:szCs w:val="28"/>
        </w:rPr>
      </w:pPr>
    </w:p>
    <w:p w:rsidR="00020E0C" w:rsidRPr="003B3FF8" w:rsidRDefault="00020E0C" w:rsidP="002C18F8">
      <w:pPr>
        <w:pStyle w:val="Default"/>
        <w:spacing w:after="66"/>
        <w:rPr>
          <w:sz w:val="28"/>
          <w:szCs w:val="28"/>
        </w:rPr>
      </w:pPr>
      <w:r w:rsidRPr="003B3FF8">
        <w:rPr>
          <w:sz w:val="28"/>
          <w:szCs w:val="28"/>
        </w:rPr>
        <w:t xml:space="preserve">3) İstenilen grup sayısı belirlenir. (Grup sayısı araştırmayı yapan kişiye göre değişir). </w:t>
      </w:r>
    </w:p>
    <w:p w:rsidR="00020E0C" w:rsidRPr="003B3FF8" w:rsidRDefault="00020E0C" w:rsidP="002C18F8">
      <w:pPr>
        <w:pStyle w:val="Default"/>
        <w:rPr>
          <w:sz w:val="28"/>
          <w:szCs w:val="28"/>
        </w:rPr>
      </w:pPr>
    </w:p>
    <w:p w:rsidR="00020E0C" w:rsidRPr="003B3FF8" w:rsidRDefault="00020E0C" w:rsidP="002C18F8">
      <w:pPr>
        <w:pStyle w:val="Default"/>
        <w:rPr>
          <w:sz w:val="28"/>
          <w:szCs w:val="28"/>
        </w:rPr>
      </w:pPr>
      <w:r w:rsidRPr="003B3FF8">
        <w:rPr>
          <w:sz w:val="28"/>
          <w:szCs w:val="28"/>
        </w:rPr>
        <w:t>4) Grup Genişliği bulunur .</w:t>
      </w:r>
    </w:p>
    <w:p w:rsidR="00020E0C" w:rsidRPr="003B3FF8" w:rsidRDefault="00020E0C" w:rsidP="002C18F8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8"/>
          <w:szCs w:val="28"/>
        </w:rPr>
      </w:pPr>
      <w:r w:rsidRPr="003B3FF8">
        <w:rPr>
          <w:sz w:val="28"/>
          <w:szCs w:val="28"/>
        </w:rPr>
        <w:tab/>
      </w:r>
      <w:r w:rsidRPr="003B3FF8">
        <w:rPr>
          <w:rFonts w:cs="Calibri"/>
          <w:sz w:val="28"/>
          <w:szCs w:val="28"/>
          <w:u w:val="single"/>
        </w:rPr>
        <w:t>Grup genişliği</w:t>
      </w:r>
      <w:r w:rsidRPr="003B3FF8">
        <w:rPr>
          <w:rFonts w:cs="Calibri"/>
          <w:sz w:val="28"/>
          <w:szCs w:val="28"/>
        </w:rPr>
        <w:t xml:space="preserve"> : </w:t>
      </w:r>
      <w:r w:rsidRPr="003B3FF8">
        <w:rPr>
          <w:rFonts w:eastAsia="Arial-ItalicMT" w:cs="Calibri"/>
          <w:iCs/>
          <w:color w:val="000000"/>
          <w:sz w:val="28"/>
          <w:szCs w:val="28"/>
        </w:rPr>
        <w:t>Grup genişliği bulunurken, açıklık istenilen grup sayısına bölünür.</w:t>
      </w:r>
    </w:p>
    <w:p w:rsidR="00020E0C" w:rsidRPr="003B3FF8" w:rsidRDefault="00020E0C" w:rsidP="002C18F8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8"/>
          <w:szCs w:val="28"/>
        </w:rPr>
      </w:pPr>
      <w:r w:rsidRPr="003B3FF8">
        <w:rPr>
          <w:rFonts w:eastAsia="Arial-ItalicMT" w:cs="Calibri"/>
          <w:iCs/>
          <w:color w:val="000000"/>
          <w:sz w:val="28"/>
          <w:szCs w:val="28"/>
        </w:rPr>
        <w:t xml:space="preserve">             Bulunan  sayıya en yakın büyük tam sayı grup genişliği olarak alınır.</w:t>
      </w:r>
    </w:p>
    <w:p w:rsidR="00020E0C" w:rsidRDefault="00020E0C" w:rsidP="002C18F8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rect id="_x0000_s1027" style="position:absolute;margin-left:79.9pt;margin-top:10.65pt;width:207.75pt;height:47.95pt;z-index:251648000" filled="f"/>
        </w:pict>
      </w:r>
      <w:r>
        <w:rPr>
          <w:rFonts w:eastAsia="Arial-ItalicMT" w:cs="Calibri"/>
          <w:iCs/>
          <w:color w:val="000000"/>
          <w:sz w:val="24"/>
          <w:szCs w:val="16"/>
        </w:rPr>
        <w:t xml:space="preserve">                 </w:t>
      </w:r>
    </w:p>
    <w:p w:rsidR="00020E0C" w:rsidRDefault="00020E0C" w:rsidP="002C18F8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8"/>
          <w:szCs w:val="16"/>
        </w:rPr>
      </w:pPr>
      <w:r>
        <w:rPr>
          <w:rFonts w:eastAsia="Arial-ItalicMT" w:cs="Calibri"/>
          <w:iCs/>
          <w:color w:val="000000"/>
          <w:sz w:val="24"/>
          <w:szCs w:val="16"/>
        </w:rPr>
        <w:t xml:space="preserve">                                       </w:t>
      </w:r>
      <w:r w:rsidRPr="005B2A45">
        <w:rPr>
          <w:rFonts w:eastAsia="Arial-ItalicMT" w:cs="Calibri"/>
          <w:iCs/>
          <w:color w:val="000000"/>
          <w:sz w:val="28"/>
          <w:szCs w:val="16"/>
        </w:rPr>
        <w:fldChar w:fldCharType="begin"/>
      </w:r>
      <w:r w:rsidRPr="005B2A45">
        <w:rPr>
          <w:rFonts w:eastAsia="Arial-ItalicMT" w:cs="Calibri"/>
          <w:iCs/>
          <w:color w:val="000000"/>
          <w:sz w:val="28"/>
          <w:szCs w:val="16"/>
        </w:rPr>
        <w:instrText xml:space="preserve"> QUOTE </w:instrText>
      </w:r>
      <w:r>
        <w:pict>
          <v:shape id="_x0000_i1028" type="#_x0000_t75" style="width:183.75pt;height:35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D2412&quot;/&gt;&lt;wsp:rsid wsp:val=&quot;002C18F8&quot;/&gt;&lt;wsp:rsid wsp:val=&quot;00317FD0&quot;/&gt;&lt;wsp:rsid wsp:val=&quot;003658D4&quot;/&gt;&lt;wsp:rsid wsp:val=&quot;00383539&quot;/&gt;&lt;wsp:rsid wsp:val=&quot;004D7DD2&quot;/&gt;&lt;wsp:rsid wsp:val=&quot;005952EA&quot;/&gt;&lt;wsp:rsid wsp:val=&quot;00662AE4&quot;/&gt;&lt;wsp:rsid wsp:val=&quot;00740EC6&quot;/&gt;&lt;wsp:rsid wsp:val=&quot;00786329&quot;/&gt;&lt;wsp:rsid wsp:val=&quot;009C432E&quot;/&gt;&lt;wsp:rsid wsp:val=&quot;00A36503&quot;/&gt;&lt;wsp:rsid wsp:val=&quot;00AD5AA5&quot;/&gt;&lt;wsp:rsid wsp:val=&quot;00B3206B&quot;/&gt;&lt;wsp:rsid wsp:val=&quot;00BF16DB&quot;/&gt;&lt;wsp:rsid wsp:val=&quot;00C542F6&quot;/&gt;&lt;wsp:rsid wsp:val=&quot;00DA7D28&quot;/&gt;&lt;wsp:rsid wsp:val=&quot;00DD2412&quot;/&gt;&lt;wsp:rsid wsp:val=&quot;00E847EB&quot;/&gt;&lt;wsp:rsid wsp:val=&quot;00FF6D26&quot;/&gt;&lt;/wsp:rsids&gt;&lt;/w:docPr&gt;&lt;w:body&gt;&lt;w:p wsp:rsidR=&quot;00000000&quot; wsp:rsidRDefault=&quot;00383539&quot;&gt;&lt;m:oMathPara&gt;&lt;m:oMath&gt;&lt;m:f&gt;&lt;m:fPr&gt;&lt;m:ctrlPr&gt;&lt;w:rPr&gt;&lt;w:rFonts w:ascii=&quot;Cambria Math&quot; w:fareast=&quot;Arial-ItalicMT&quot; w:h-ansi=&quot;Cambria Math&quot; w:cs=&quot;Calibri&quot;/&gt;&lt;wx:font wx:val=&quot;Cambria Math&quot;/&gt;&lt;w:i/&gt;&lt;w:i-cs/&gt;&lt;w:color w:val=&quot;000000&quot;/&gt;&lt;w:sz w:val=&quot;28&quot;/&gt;&lt;w:sz-cs w:val=&quot;16&quot;/&gt;&lt;/w:rPr&gt;&lt;/m:ctrlPr&gt;&lt;/m:fPr&gt;&lt;m:num&gt;&lt;m:r&gt;&lt;w:rPr&gt;&lt;w:rFonts w:ascii=&quot;Cambria Math&quot; w:fareast=&quot;Arial-ItalicMT&quot; w:h-ansi=&quot;Cambria Math&quot; w:cs=&quot;Calibri&quot;/&gt;&lt;wx:font wx:val=&quot;Cambria Math&quot;/&gt;&lt;w:i/&gt;&lt;w:color w:val=&quot;000000&quot;/&gt;&lt;w:sz w:val=&quot;28&quot;/&gt;&lt;w:sz-cs w:val=&quot;16&quot;/&gt;&lt;/w:rPr&gt;&lt;m:t&gt;aÃ§Ä±klÄ±k&lt;/m:t&gt;&lt;/m:r&gt;&lt;/m:num&gt;&lt;m:den&gt;&lt;m:r&gt;&lt;w:rPr&gt;&lt;w:rFonts w:ascii=&quot;Cambria Math&quot; w:fareast=&quot;Arial-ItalicMT&quot; w:h-ansi=&quot;Cambria Math&quot; w:cs=&quot;Calibri&quot;/&gt;&lt;wx:font wx:val=&quot;Cambria Math&quot;/&gt;&lt;w:i/&gt;&lt;w:color w:val=&quot;000000&quot;/&gt;&lt;w:sz w:val=&quot;28&quot;/&gt;&lt;w:sz-cs w:val=&quot;16&quot;/&gt;&lt;/w:rPr&gt;&lt;m:t&gt;grup sayÄ±sÄ±&lt;/m:t&gt;&lt;/m:r&gt;&lt;/m:den&gt;&lt;/m:f&gt;&lt;m:r&gt;&lt;w:rPr&gt;&lt;w:rFonts w:ascii=&quot;Cambria Math&quot; w:fareast=&quot;Arial-ItalicMT&quot; w:h-ansi=&quot;Cambria Math&quot; w:cs=&quot;Calibri&quot;/&gt;&lt;wx:font wx:val=&quot;Cambria Math&quot;/&gt;&lt;w:i/&gt;&lt;w:color w:val=&quot;000000&quot;/&gt;&lt;w:sz w:val=&quot;28&quot;/&gt;&lt;w:sz-cs w:val=&quot;16&quot;/&gt;&lt;/w:rPr&gt;&lt;m:t&gt;&amp;lt;grup geniÅŸliÄŸi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6" o:title="" chromakey="white"/>
          </v:shape>
        </w:pict>
      </w:r>
      <w:r w:rsidRPr="005B2A45">
        <w:rPr>
          <w:rFonts w:eastAsia="Arial-ItalicMT" w:cs="Calibri"/>
          <w:iCs/>
          <w:color w:val="000000"/>
          <w:sz w:val="28"/>
          <w:szCs w:val="16"/>
        </w:rPr>
        <w:instrText xml:space="preserve"> </w:instrText>
      </w:r>
      <w:r w:rsidRPr="005B2A45">
        <w:rPr>
          <w:rFonts w:eastAsia="Arial-ItalicMT" w:cs="Calibri"/>
          <w:iCs/>
          <w:color w:val="000000"/>
          <w:sz w:val="28"/>
          <w:szCs w:val="16"/>
        </w:rPr>
        <w:fldChar w:fldCharType="separate"/>
      </w:r>
      <w:r>
        <w:pict>
          <v:shape id="_x0000_i1029" type="#_x0000_t75" style="width:183.75pt;height:35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D2412&quot;/&gt;&lt;wsp:rsid wsp:val=&quot;002C18F8&quot;/&gt;&lt;wsp:rsid wsp:val=&quot;00317FD0&quot;/&gt;&lt;wsp:rsid wsp:val=&quot;003658D4&quot;/&gt;&lt;wsp:rsid wsp:val=&quot;00383539&quot;/&gt;&lt;wsp:rsid wsp:val=&quot;004D7DD2&quot;/&gt;&lt;wsp:rsid wsp:val=&quot;005952EA&quot;/&gt;&lt;wsp:rsid wsp:val=&quot;00662AE4&quot;/&gt;&lt;wsp:rsid wsp:val=&quot;00740EC6&quot;/&gt;&lt;wsp:rsid wsp:val=&quot;00786329&quot;/&gt;&lt;wsp:rsid wsp:val=&quot;009C432E&quot;/&gt;&lt;wsp:rsid wsp:val=&quot;00A36503&quot;/&gt;&lt;wsp:rsid wsp:val=&quot;00AD5AA5&quot;/&gt;&lt;wsp:rsid wsp:val=&quot;00B3206B&quot;/&gt;&lt;wsp:rsid wsp:val=&quot;00BF16DB&quot;/&gt;&lt;wsp:rsid wsp:val=&quot;00C542F6&quot;/&gt;&lt;wsp:rsid wsp:val=&quot;00DA7D28&quot;/&gt;&lt;wsp:rsid wsp:val=&quot;00DD2412&quot;/&gt;&lt;wsp:rsid wsp:val=&quot;00E847EB&quot;/&gt;&lt;wsp:rsid wsp:val=&quot;00FF6D26&quot;/&gt;&lt;/wsp:rsids&gt;&lt;/w:docPr&gt;&lt;w:body&gt;&lt;w:p wsp:rsidR=&quot;00000000&quot; wsp:rsidRDefault=&quot;00383539&quot;&gt;&lt;m:oMathPara&gt;&lt;m:oMath&gt;&lt;m:f&gt;&lt;m:fPr&gt;&lt;m:ctrlPr&gt;&lt;w:rPr&gt;&lt;w:rFonts w:ascii=&quot;Cambria Math&quot; w:fareast=&quot;Arial-ItalicMT&quot; w:h-ansi=&quot;Cambria Math&quot; w:cs=&quot;Calibri&quot;/&gt;&lt;wx:font wx:val=&quot;Cambria Math&quot;/&gt;&lt;w:i/&gt;&lt;w:i-cs/&gt;&lt;w:color w:val=&quot;000000&quot;/&gt;&lt;w:sz w:val=&quot;28&quot;/&gt;&lt;w:sz-cs w:val=&quot;16&quot;/&gt;&lt;/w:rPr&gt;&lt;/m:ctrlPr&gt;&lt;/m:fPr&gt;&lt;m:num&gt;&lt;m:r&gt;&lt;w:rPr&gt;&lt;w:rFonts w:ascii=&quot;Cambria Math&quot; w:fareast=&quot;Arial-ItalicMT&quot; w:h-ansi=&quot;Cambria Math&quot; w:cs=&quot;Calibri&quot;/&gt;&lt;wx:font wx:val=&quot;Cambria Math&quot;/&gt;&lt;w:i/&gt;&lt;w:color w:val=&quot;000000&quot;/&gt;&lt;w:sz w:val=&quot;28&quot;/&gt;&lt;w:sz-cs w:val=&quot;16&quot;/&gt;&lt;/w:rPr&gt;&lt;m:t&gt;aÃ§Ä±klÄ±k&lt;/m:t&gt;&lt;/m:r&gt;&lt;/m:num&gt;&lt;m:den&gt;&lt;m:r&gt;&lt;w:rPr&gt;&lt;w:rFonts w:ascii=&quot;Cambria Math&quot; w:fareast=&quot;Arial-ItalicMT&quot; w:h-ansi=&quot;Cambria Math&quot; w:cs=&quot;Calibri&quot;/&gt;&lt;wx:font wx:val=&quot;Cambria Math&quot;/&gt;&lt;w:i/&gt;&lt;w:color w:val=&quot;000000&quot;/&gt;&lt;w:sz w:val=&quot;28&quot;/&gt;&lt;w:sz-cs w:val=&quot;16&quot;/&gt;&lt;/w:rPr&gt;&lt;m:t&gt;grup sayÄ±sÄ±&lt;/m:t&gt;&lt;/m:r&gt;&lt;/m:den&gt;&lt;/m:f&gt;&lt;m:r&gt;&lt;w:rPr&gt;&lt;w:rFonts w:ascii=&quot;Cambria Math&quot; w:fareast=&quot;Arial-ItalicMT&quot; w:h-ansi=&quot;Cambria Math&quot; w:cs=&quot;Calibri&quot;/&gt;&lt;wx:font wx:val=&quot;Cambria Math&quot;/&gt;&lt;w:i/&gt;&lt;w:color w:val=&quot;000000&quot;/&gt;&lt;w:sz w:val=&quot;28&quot;/&gt;&lt;w:sz-cs w:val=&quot;16&quot;/&gt;&lt;/w:rPr&gt;&lt;m:t&gt;&amp;lt;grup geniÅŸliÄŸi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08&quot; w:footer=&quot;708&quot; w:gutter=&quot;0&quot;/&gt;&lt;w:cols w:space=&quot;708&quot;/&gt;&lt;/w:sectPr&gt;&lt;/w:body&gt;&lt;/w:wordDocument&gt;">
            <v:imagedata r:id="rId6" o:title="" chromakey="white"/>
          </v:shape>
        </w:pict>
      </w:r>
      <w:r w:rsidRPr="005B2A45">
        <w:rPr>
          <w:rFonts w:eastAsia="Arial-ItalicMT" w:cs="Calibri"/>
          <w:iCs/>
          <w:color w:val="000000"/>
          <w:sz w:val="28"/>
          <w:szCs w:val="16"/>
        </w:rPr>
        <w:fldChar w:fldCharType="end"/>
      </w:r>
    </w:p>
    <w:p w:rsidR="00020E0C" w:rsidRDefault="00020E0C" w:rsidP="00A36503">
      <w:pPr>
        <w:pStyle w:val="Default"/>
      </w:pPr>
    </w:p>
    <w:p w:rsidR="00020E0C" w:rsidRPr="003B3FF8" w:rsidRDefault="00020E0C" w:rsidP="003B3FF8">
      <w:pPr>
        <w:pStyle w:val="Default"/>
        <w:spacing w:after="66"/>
        <w:rPr>
          <w:sz w:val="28"/>
          <w:szCs w:val="28"/>
        </w:rPr>
      </w:pPr>
      <w:r w:rsidRPr="003B3FF8">
        <w:rPr>
          <w:sz w:val="28"/>
          <w:szCs w:val="28"/>
        </w:rPr>
        <w:t xml:space="preserve">5) Verileri ilk sayıdan başlayarak genişlik kadar gruplara ayıracak şekilde sıklık tablosu oluşturulur. 6) Sıklık tablosuna bakılarak histogram çizilir. </w:t>
      </w:r>
    </w:p>
    <w:p w:rsidR="00020E0C" w:rsidRDefault="00020E0C" w:rsidP="002C18F8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</w:p>
    <w:p w:rsidR="00020E0C" w:rsidRDefault="00020E0C" w:rsidP="00A36503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eastAsia="Arial-ItalicMT" w:cs="Calibri"/>
          <w:b/>
          <w:iCs/>
          <w:color w:val="000000"/>
          <w:sz w:val="28"/>
          <w:szCs w:val="16"/>
        </w:rPr>
      </w:pPr>
      <w:r w:rsidRPr="00A36503">
        <w:rPr>
          <w:rFonts w:eastAsia="Arial-ItalicMT" w:cs="Calibri"/>
          <w:b/>
          <w:iCs/>
          <w:color w:val="000000"/>
          <w:sz w:val="28"/>
          <w:szCs w:val="16"/>
        </w:rPr>
        <w:t>ETKİNLİKLER</w:t>
      </w:r>
    </w:p>
    <w:p w:rsidR="00020E0C" w:rsidRDefault="00020E0C" w:rsidP="00A36503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eastAsia="Arial-ItalicMT" w:cs="Calibri"/>
          <w:b/>
          <w:iCs/>
          <w:color w:val="000000"/>
          <w:sz w:val="28"/>
          <w:szCs w:val="16"/>
        </w:rPr>
      </w:pPr>
    </w:p>
    <w:p w:rsidR="00020E0C" w:rsidRPr="00786329" w:rsidRDefault="00020E0C" w:rsidP="007863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  <w:r>
        <w:rPr>
          <w:rFonts w:eastAsia="Arial-ItalicMT" w:cs="Calibri"/>
          <w:iCs/>
          <w:color w:val="000000"/>
          <w:sz w:val="24"/>
          <w:szCs w:val="16"/>
        </w:rPr>
        <w:t xml:space="preserve"> Aşağıdaki tabloda grupların açıklıklarını bulunuz.</w:t>
      </w:r>
    </w:p>
    <w:tbl>
      <w:tblPr>
        <w:tblpPr w:leftFromText="141" w:rightFromText="141" w:vertAnchor="page" w:horzAnchor="page" w:tblpX="770" w:tblpY="130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628"/>
        <w:gridCol w:w="628"/>
        <w:gridCol w:w="628"/>
      </w:tblGrid>
      <w:tr w:rsidR="00020E0C" w:rsidRPr="005B2A45" w:rsidTr="003B3FF8">
        <w:trPr>
          <w:trHeight w:val="385"/>
        </w:trPr>
        <w:tc>
          <w:tcPr>
            <w:tcW w:w="628" w:type="dxa"/>
          </w:tcPr>
          <w:p w:rsidR="00020E0C" w:rsidRPr="005B2A45" w:rsidRDefault="00020E0C" w:rsidP="003B3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12</w:t>
            </w:r>
          </w:p>
        </w:tc>
        <w:tc>
          <w:tcPr>
            <w:tcW w:w="628" w:type="dxa"/>
          </w:tcPr>
          <w:p w:rsidR="00020E0C" w:rsidRPr="005B2A45" w:rsidRDefault="00020E0C" w:rsidP="003B3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4</w:t>
            </w:r>
          </w:p>
        </w:tc>
        <w:tc>
          <w:tcPr>
            <w:tcW w:w="628" w:type="dxa"/>
          </w:tcPr>
          <w:p w:rsidR="00020E0C" w:rsidRPr="005B2A45" w:rsidRDefault="00020E0C" w:rsidP="003B3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15</w:t>
            </w:r>
          </w:p>
        </w:tc>
        <w:tc>
          <w:tcPr>
            <w:tcW w:w="628" w:type="dxa"/>
          </w:tcPr>
          <w:p w:rsidR="00020E0C" w:rsidRPr="005B2A45" w:rsidRDefault="00020E0C" w:rsidP="003B3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23</w:t>
            </w:r>
          </w:p>
        </w:tc>
      </w:tr>
      <w:tr w:rsidR="00020E0C" w:rsidRPr="005B2A45" w:rsidTr="003B3FF8">
        <w:trPr>
          <w:trHeight w:val="405"/>
        </w:trPr>
        <w:tc>
          <w:tcPr>
            <w:tcW w:w="628" w:type="dxa"/>
          </w:tcPr>
          <w:p w:rsidR="00020E0C" w:rsidRPr="005B2A45" w:rsidRDefault="00020E0C" w:rsidP="003B3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14</w:t>
            </w:r>
          </w:p>
        </w:tc>
        <w:tc>
          <w:tcPr>
            <w:tcW w:w="628" w:type="dxa"/>
          </w:tcPr>
          <w:p w:rsidR="00020E0C" w:rsidRPr="005B2A45" w:rsidRDefault="00020E0C" w:rsidP="003B3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8</w:t>
            </w:r>
          </w:p>
        </w:tc>
        <w:tc>
          <w:tcPr>
            <w:tcW w:w="628" w:type="dxa"/>
          </w:tcPr>
          <w:p w:rsidR="00020E0C" w:rsidRPr="005B2A45" w:rsidRDefault="00020E0C" w:rsidP="003B3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22</w:t>
            </w:r>
          </w:p>
        </w:tc>
        <w:tc>
          <w:tcPr>
            <w:tcW w:w="628" w:type="dxa"/>
          </w:tcPr>
          <w:p w:rsidR="00020E0C" w:rsidRPr="005B2A45" w:rsidRDefault="00020E0C" w:rsidP="003B3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45</w:t>
            </w:r>
          </w:p>
        </w:tc>
      </w:tr>
    </w:tbl>
    <w:p w:rsidR="00020E0C" w:rsidRDefault="00020E0C" w:rsidP="00A36503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Default="00020E0C" w:rsidP="00A36503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Default="00020E0C" w:rsidP="003B3FF8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rFonts w:eastAsia="Arial-ItalicMT" w:cs="Calibri"/>
          <w:b/>
          <w:iCs/>
          <w:color w:val="000000"/>
          <w:sz w:val="24"/>
          <w:szCs w:val="16"/>
        </w:rPr>
        <w:t xml:space="preserve">                   Açıklık:……………………</w:t>
      </w:r>
    </w:p>
    <w:p w:rsidR="00020E0C" w:rsidRDefault="00020E0C" w:rsidP="00A36503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Default="00020E0C" w:rsidP="00A36503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shape id="_x0000_s1028" type="#_x0000_t202" style="position:absolute;left:0;text-align:left;margin-left:-18pt;margin-top:.2pt;width:126pt;height:74.35pt;z-index:251650048" stroked="f">
            <v:textbox>
              <w:txbxContent>
                <w:p w:rsidR="00020E0C" w:rsidRDefault="00020E0C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615"/>
                    <w:gridCol w:w="616"/>
                    <w:gridCol w:w="616"/>
                    <w:gridCol w:w="616"/>
                  </w:tblGrid>
                  <w:tr w:rsidR="00020E0C" w:rsidRPr="005B2A45" w:rsidTr="005B2A45">
                    <w:trPr>
                      <w:trHeight w:val="385"/>
                    </w:trPr>
                    <w:tc>
                      <w:tcPr>
                        <w:tcW w:w="628" w:type="dxa"/>
                      </w:tcPr>
                      <w:p w:rsidR="00020E0C" w:rsidRPr="005B2A45" w:rsidRDefault="00020E0C" w:rsidP="005B2A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</w:pPr>
                        <w:r w:rsidRPr="005B2A45"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  <w:t>5</w:t>
                        </w:r>
                      </w:p>
                    </w:tc>
                    <w:tc>
                      <w:tcPr>
                        <w:tcW w:w="628" w:type="dxa"/>
                      </w:tcPr>
                      <w:p w:rsidR="00020E0C" w:rsidRPr="005B2A45" w:rsidRDefault="00020E0C" w:rsidP="005B2A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</w:pPr>
                        <w:r w:rsidRPr="005B2A45"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  <w:t>23</w:t>
                        </w:r>
                      </w:p>
                    </w:tc>
                    <w:tc>
                      <w:tcPr>
                        <w:tcW w:w="628" w:type="dxa"/>
                      </w:tcPr>
                      <w:p w:rsidR="00020E0C" w:rsidRPr="005B2A45" w:rsidRDefault="00020E0C" w:rsidP="005B2A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</w:pPr>
                        <w:r w:rsidRPr="005B2A45"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  <w:t>55</w:t>
                        </w:r>
                      </w:p>
                    </w:tc>
                    <w:tc>
                      <w:tcPr>
                        <w:tcW w:w="628" w:type="dxa"/>
                      </w:tcPr>
                      <w:p w:rsidR="00020E0C" w:rsidRPr="005B2A45" w:rsidRDefault="00020E0C" w:rsidP="005B2A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</w:pPr>
                        <w:r w:rsidRPr="005B2A45"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  <w:t>25</w:t>
                        </w:r>
                      </w:p>
                    </w:tc>
                  </w:tr>
                  <w:tr w:rsidR="00020E0C" w:rsidRPr="005B2A45" w:rsidTr="005B2A45">
                    <w:trPr>
                      <w:trHeight w:val="405"/>
                    </w:trPr>
                    <w:tc>
                      <w:tcPr>
                        <w:tcW w:w="628" w:type="dxa"/>
                      </w:tcPr>
                      <w:p w:rsidR="00020E0C" w:rsidRPr="005B2A45" w:rsidRDefault="00020E0C" w:rsidP="005B2A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</w:pPr>
                        <w:r w:rsidRPr="005B2A45"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  <w:t>34</w:t>
                        </w:r>
                      </w:p>
                    </w:tc>
                    <w:tc>
                      <w:tcPr>
                        <w:tcW w:w="628" w:type="dxa"/>
                      </w:tcPr>
                      <w:p w:rsidR="00020E0C" w:rsidRPr="005B2A45" w:rsidRDefault="00020E0C" w:rsidP="005B2A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</w:pPr>
                        <w:r w:rsidRPr="005B2A45"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  <w:t>33</w:t>
                        </w:r>
                      </w:p>
                    </w:tc>
                    <w:tc>
                      <w:tcPr>
                        <w:tcW w:w="628" w:type="dxa"/>
                      </w:tcPr>
                      <w:p w:rsidR="00020E0C" w:rsidRPr="005B2A45" w:rsidRDefault="00020E0C" w:rsidP="005B2A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</w:pPr>
                        <w:r w:rsidRPr="005B2A45"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  <w:t>21</w:t>
                        </w:r>
                      </w:p>
                    </w:tc>
                    <w:tc>
                      <w:tcPr>
                        <w:tcW w:w="628" w:type="dxa"/>
                      </w:tcPr>
                      <w:p w:rsidR="00020E0C" w:rsidRPr="005B2A45" w:rsidRDefault="00020E0C" w:rsidP="005B2A4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</w:pPr>
                        <w:r w:rsidRPr="005B2A45">
                          <w:rPr>
                            <w:rFonts w:eastAsia="Arial-ItalicMT" w:cs="Calibri"/>
                            <w:iCs/>
                            <w:color w:val="000000"/>
                            <w:sz w:val="24"/>
                            <w:szCs w:val="16"/>
                          </w:rPr>
                          <w:t>3</w:t>
                        </w:r>
                      </w:p>
                    </w:tc>
                  </w:tr>
                </w:tbl>
                <w:p w:rsidR="00020E0C" w:rsidRDefault="00020E0C"/>
              </w:txbxContent>
            </v:textbox>
          </v:shape>
        </w:pict>
      </w:r>
    </w:p>
    <w:p w:rsidR="00020E0C" w:rsidRDefault="00020E0C" w:rsidP="00A36503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Default="00020E0C" w:rsidP="00A36503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rFonts w:eastAsia="Arial-ItalicMT" w:cs="Calibri"/>
          <w:b/>
          <w:iCs/>
          <w:color w:val="000000"/>
          <w:sz w:val="24"/>
          <w:szCs w:val="16"/>
        </w:rPr>
        <w:tab/>
      </w:r>
      <w:r>
        <w:rPr>
          <w:rFonts w:eastAsia="Arial-ItalicMT" w:cs="Calibri"/>
          <w:b/>
          <w:iCs/>
          <w:color w:val="000000"/>
          <w:sz w:val="24"/>
          <w:szCs w:val="16"/>
        </w:rPr>
        <w:tab/>
      </w:r>
      <w:r>
        <w:rPr>
          <w:rFonts w:eastAsia="Arial-ItalicMT" w:cs="Calibri"/>
          <w:b/>
          <w:iCs/>
          <w:color w:val="000000"/>
          <w:sz w:val="24"/>
          <w:szCs w:val="16"/>
        </w:rPr>
        <w:tab/>
      </w:r>
      <w:r>
        <w:rPr>
          <w:rFonts w:eastAsia="Arial-ItalicMT" w:cs="Calibri"/>
          <w:b/>
          <w:iCs/>
          <w:color w:val="000000"/>
          <w:sz w:val="24"/>
          <w:szCs w:val="16"/>
        </w:rPr>
        <w:tab/>
      </w:r>
      <w:r>
        <w:rPr>
          <w:rFonts w:eastAsia="Arial-ItalicMT" w:cs="Calibri"/>
          <w:b/>
          <w:iCs/>
          <w:color w:val="000000"/>
          <w:sz w:val="24"/>
          <w:szCs w:val="16"/>
        </w:rPr>
        <w:tab/>
      </w:r>
      <w:r>
        <w:rPr>
          <w:rFonts w:eastAsia="Arial-ItalicMT" w:cs="Calibri"/>
          <w:b/>
          <w:iCs/>
          <w:color w:val="000000"/>
          <w:sz w:val="24"/>
          <w:szCs w:val="16"/>
        </w:rPr>
        <w:tab/>
      </w:r>
      <w:r>
        <w:rPr>
          <w:rFonts w:eastAsia="Arial-ItalicMT" w:cs="Calibri"/>
          <w:b/>
          <w:iCs/>
          <w:color w:val="000000"/>
          <w:sz w:val="24"/>
          <w:szCs w:val="16"/>
        </w:rPr>
        <w:tab/>
        <w:t xml:space="preserve">  </w:t>
      </w:r>
    </w:p>
    <w:p w:rsidR="00020E0C" w:rsidRDefault="00020E0C" w:rsidP="003B3FF8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rFonts w:eastAsia="Arial-ItalicMT" w:cs="Calibri"/>
          <w:b/>
          <w:iCs/>
          <w:color w:val="000000"/>
          <w:sz w:val="24"/>
          <w:szCs w:val="16"/>
        </w:rPr>
        <w:t xml:space="preserve">                                                       Açıklık:…………………..</w:t>
      </w:r>
    </w:p>
    <w:p w:rsidR="00020E0C" w:rsidRDefault="00020E0C" w:rsidP="003B3FF8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Pr="003B3FF8" w:rsidRDefault="00020E0C" w:rsidP="007863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36"/>
          <w:szCs w:val="16"/>
        </w:rPr>
      </w:pPr>
      <w:r>
        <w:rPr>
          <w:rFonts w:eastAsia="Arial-ItalicMT" w:cs="Calibri"/>
          <w:b/>
          <w:iCs/>
          <w:color w:val="000000"/>
          <w:sz w:val="24"/>
          <w:szCs w:val="16"/>
        </w:rPr>
        <w:t xml:space="preserve"> </w:t>
      </w:r>
      <w:r w:rsidRPr="00786329">
        <w:rPr>
          <w:rFonts w:cs="Calibri"/>
          <w:sz w:val="24"/>
          <w:szCs w:val="18"/>
        </w:rPr>
        <w:t xml:space="preserve">Aşağıda bazı veri gruplarının açıkları verilmiştir. Bu veriler </w:t>
      </w:r>
      <w:r w:rsidRPr="00786329">
        <w:rPr>
          <w:rFonts w:cs="Calibri"/>
          <w:b/>
          <w:sz w:val="24"/>
          <w:szCs w:val="18"/>
        </w:rPr>
        <w:t>7</w:t>
      </w:r>
      <w:r w:rsidRPr="00786329">
        <w:rPr>
          <w:rFonts w:cs="Calibri"/>
          <w:sz w:val="24"/>
          <w:szCs w:val="18"/>
        </w:rPr>
        <w:t xml:space="preserve"> şerli gruba ayrılmak isteniyor. Buna göre, grup genişliklerini bulunuz.</w:t>
      </w:r>
    </w:p>
    <w:p w:rsidR="00020E0C" w:rsidRPr="00786329" w:rsidRDefault="00020E0C" w:rsidP="003B3FF8">
      <w:pPr>
        <w:pStyle w:val="ListParagraph"/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36"/>
          <w:szCs w:val="16"/>
        </w:rPr>
      </w:pPr>
    </w:p>
    <w:tbl>
      <w:tblPr>
        <w:tblW w:w="0" w:type="auto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ook w:val="00A0"/>
      </w:tblPr>
      <w:tblGrid>
        <w:gridCol w:w="4642"/>
        <w:gridCol w:w="4646"/>
      </w:tblGrid>
      <w:tr w:rsidR="00020E0C" w:rsidRPr="005B2A45" w:rsidTr="005B2A45">
        <w:trPr>
          <w:trHeight w:val="544"/>
        </w:trPr>
        <w:tc>
          <w:tcPr>
            <w:tcW w:w="4779" w:type="dxa"/>
            <w:shd w:val="clear" w:color="auto" w:fill="EFD3D2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bCs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bCs/>
                <w:iCs/>
                <w:color w:val="000000"/>
                <w:sz w:val="24"/>
                <w:szCs w:val="16"/>
              </w:rPr>
              <w:t>Açıklık:     77</w:t>
            </w:r>
          </w:p>
        </w:tc>
        <w:tc>
          <w:tcPr>
            <w:tcW w:w="4779" w:type="dxa"/>
            <w:shd w:val="clear" w:color="auto" w:fill="EFD3D2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bCs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bCs/>
                <w:iCs/>
                <w:color w:val="000000"/>
                <w:sz w:val="24"/>
                <w:szCs w:val="16"/>
              </w:rPr>
              <w:t>Genişlik :</w:t>
            </w:r>
          </w:p>
        </w:tc>
      </w:tr>
      <w:tr w:rsidR="00020E0C" w:rsidRPr="005B2A45" w:rsidTr="005B2A45">
        <w:trPr>
          <w:trHeight w:val="544"/>
        </w:trPr>
        <w:tc>
          <w:tcPr>
            <w:tcW w:w="4779" w:type="dxa"/>
            <w:shd w:val="clear" w:color="auto" w:fill="DFA7A6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bCs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bCs/>
                <w:iCs/>
                <w:color w:val="000000"/>
                <w:sz w:val="24"/>
                <w:szCs w:val="16"/>
              </w:rPr>
              <w:t>Açıklık:     17</w:t>
            </w:r>
          </w:p>
        </w:tc>
        <w:tc>
          <w:tcPr>
            <w:tcW w:w="4779" w:type="dxa"/>
            <w:shd w:val="clear" w:color="auto" w:fill="DFA7A6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  <w:t>Genişlik :</w:t>
            </w:r>
          </w:p>
        </w:tc>
      </w:tr>
      <w:tr w:rsidR="00020E0C" w:rsidRPr="005B2A45" w:rsidTr="005B2A45">
        <w:trPr>
          <w:trHeight w:val="544"/>
        </w:trPr>
        <w:tc>
          <w:tcPr>
            <w:tcW w:w="4779" w:type="dxa"/>
            <w:shd w:val="clear" w:color="auto" w:fill="EFD3D2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bCs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bCs/>
                <w:iCs/>
                <w:color w:val="000000"/>
                <w:sz w:val="24"/>
                <w:szCs w:val="16"/>
              </w:rPr>
              <w:t>Açıklık:    199</w:t>
            </w:r>
          </w:p>
        </w:tc>
        <w:tc>
          <w:tcPr>
            <w:tcW w:w="4779" w:type="dxa"/>
            <w:shd w:val="clear" w:color="auto" w:fill="EFD3D2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  <w:t>Genişlik :</w:t>
            </w:r>
          </w:p>
        </w:tc>
      </w:tr>
      <w:tr w:rsidR="00020E0C" w:rsidRPr="005B2A45" w:rsidTr="005B2A45">
        <w:trPr>
          <w:trHeight w:val="571"/>
        </w:trPr>
        <w:tc>
          <w:tcPr>
            <w:tcW w:w="4779" w:type="dxa"/>
            <w:shd w:val="clear" w:color="auto" w:fill="DFA7A6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bCs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bCs/>
                <w:iCs/>
                <w:color w:val="000000"/>
                <w:sz w:val="24"/>
                <w:szCs w:val="16"/>
              </w:rPr>
              <w:t>Açıklık:    203</w:t>
            </w:r>
          </w:p>
        </w:tc>
        <w:tc>
          <w:tcPr>
            <w:tcW w:w="4779" w:type="dxa"/>
            <w:shd w:val="clear" w:color="auto" w:fill="DFA7A6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  <w:t>Genişlik :</w:t>
            </w:r>
          </w:p>
        </w:tc>
      </w:tr>
    </w:tbl>
    <w:p w:rsidR="00020E0C" w:rsidRDefault="00020E0C" w:rsidP="005952EA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</w:p>
    <w:p w:rsidR="00020E0C" w:rsidRDefault="00020E0C" w:rsidP="005952EA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</w:p>
    <w:p w:rsidR="00020E0C" w:rsidRDefault="00020E0C" w:rsidP="005952EA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  <w:r w:rsidRPr="005952EA">
        <w:rPr>
          <w:rFonts w:eastAsia="Arial-ItalicMT" w:cs="Calibri"/>
          <w:b/>
          <w:iCs/>
          <w:color w:val="000000"/>
          <w:sz w:val="24"/>
          <w:szCs w:val="16"/>
        </w:rPr>
        <w:t xml:space="preserve">Şimdi </w:t>
      </w:r>
      <w:r>
        <w:rPr>
          <w:rFonts w:eastAsia="Arial-ItalicMT" w:cs="Calibri"/>
          <w:b/>
          <w:iCs/>
          <w:color w:val="000000"/>
          <w:sz w:val="24"/>
          <w:szCs w:val="16"/>
        </w:rPr>
        <w:t xml:space="preserve"> beraber </w:t>
      </w:r>
      <w:r w:rsidRPr="005952EA">
        <w:rPr>
          <w:rFonts w:eastAsia="Arial-ItalicMT" w:cs="Calibri"/>
          <w:b/>
          <w:iCs/>
          <w:color w:val="000000"/>
          <w:sz w:val="24"/>
          <w:szCs w:val="16"/>
        </w:rPr>
        <w:t>uygula</w:t>
      </w:r>
      <w:r>
        <w:rPr>
          <w:rFonts w:eastAsia="Arial-ItalicMT" w:cs="Calibri"/>
          <w:b/>
          <w:iCs/>
          <w:color w:val="000000"/>
          <w:sz w:val="24"/>
          <w:szCs w:val="16"/>
        </w:rPr>
        <w:t>ma</w:t>
      </w:r>
      <w:r w:rsidRPr="005952EA">
        <w:rPr>
          <w:rFonts w:eastAsia="Arial-ItalicMT" w:cs="Calibri"/>
          <w:b/>
          <w:iCs/>
          <w:color w:val="000000"/>
          <w:sz w:val="24"/>
          <w:szCs w:val="16"/>
        </w:rPr>
        <w:t xml:space="preserve"> yapalım :</w:t>
      </w:r>
    </w:p>
    <w:p w:rsidR="00020E0C" w:rsidRDefault="00020E0C" w:rsidP="005952EA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Pr="00C542F6" w:rsidRDefault="00020E0C" w:rsidP="00C542F6">
      <w:pPr>
        <w:pStyle w:val="Default"/>
        <w:rPr>
          <w:szCs w:val="23"/>
        </w:rPr>
      </w:pPr>
      <w:r>
        <w:rPr>
          <w:rFonts w:eastAsia="Arial-ItalicMT"/>
          <w:b/>
          <w:iCs/>
          <w:szCs w:val="16"/>
        </w:rPr>
        <w:t xml:space="preserve"> </w:t>
      </w:r>
      <w:r w:rsidRPr="00C542F6">
        <w:rPr>
          <w:b/>
          <w:bCs/>
          <w:szCs w:val="23"/>
        </w:rPr>
        <w:t xml:space="preserve">ÖRNEK: </w:t>
      </w:r>
      <w:r w:rsidRPr="00C542F6">
        <w:rPr>
          <w:szCs w:val="23"/>
        </w:rPr>
        <w:t xml:space="preserve">Bir sınıfta uygulanan 100 soruluk bir sınavda öğrencilerin doğru sayıları </w:t>
      </w:r>
      <w:r>
        <w:rPr>
          <w:szCs w:val="23"/>
        </w:rPr>
        <w:t>aşağıda verilmiştir.</w:t>
      </w:r>
    </w:p>
    <w:p w:rsidR="00020E0C" w:rsidRDefault="00020E0C" w:rsidP="00C542F6">
      <w:pPr>
        <w:autoSpaceDE w:val="0"/>
        <w:autoSpaceDN w:val="0"/>
        <w:adjustRightInd w:val="0"/>
        <w:spacing w:after="0" w:line="240" w:lineRule="auto"/>
        <w:ind w:left="-851"/>
        <w:rPr>
          <w:sz w:val="24"/>
          <w:szCs w:val="23"/>
        </w:rPr>
      </w:pPr>
      <w:r>
        <w:rPr>
          <w:sz w:val="24"/>
          <w:szCs w:val="23"/>
        </w:rPr>
        <w:t xml:space="preserve">                </w:t>
      </w:r>
      <w:r w:rsidRPr="00C542F6">
        <w:rPr>
          <w:sz w:val="24"/>
          <w:szCs w:val="23"/>
        </w:rPr>
        <w:t>29, 35, 39, 46, 42, 53, 46, 55, 36, 58, 60, 60, 63, 65, 44, 50, 70, 75, 97, 83, 46, 60, 65, 68, 87,</w:t>
      </w:r>
    </w:p>
    <w:p w:rsidR="00020E0C" w:rsidRDefault="00020E0C" w:rsidP="00C542F6">
      <w:pPr>
        <w:autoSpaceDE w:val="0"/>
        <w:autoSpaceDN w:val="0"/>
        <w:adjustRightInd w:val="0"/>
        <w:spacing w:after="0" w:line="240" w:lineRule="auto"/>
        <w:ind w:left="-851"/>
        <w:rPr>
          <w:sz w:val="24"/>
          <w:szCs w:val="23"/>
        </w:rPr>
      </w:pPr>
      <w:r>
        <w:rPr>
          <w:sz w:val="24"/>
          <w:szCs w:val="23"/>
        </w:rPr>
        <w:t xml:space="preserve">               </w:t>
      </w:r>
      <w:r w:rsidRPr="00C542F6">
        <w:rPr>
          <w:sz w:val="24"/>
          <w:szCs w:val="23"/>
        </w:rPr>
        <w:t xml:space="preserve"> 80, 70, </w:t>
      </w:r>
      <w:r>
        <w:rPr>
          <w:sz w:val="24"/>
          <w:szCs w:val="23"/>
        </w:rPr>
        <w:t xml:space="preserve"> </w:t>
      </w:r>
      <w:r w:rsidRPr="00C542F6">
        <w:rPr>
          <w:sz w:val="24"/>
          <w:szCs w:val="23"/>
        </w:rPr>
        <w:t>70, 70, 77, 83, 90, 90, 91, 94, 100</w:t>
      </w:r>
    </w:p>
    <w:p w:rsidR="00020E0C" w:rsidRDefault="00020E0C" w:rsidP="00C542F6">
      <w:pPr>
        <w:autoSpaceDE w:val="0"/>
        <w:autoSpaceDN w:val="0"/>
        <w:adjustRightInd w:val="0"/>
        <w:spacing w:after="0" w:line="240" w:lineRule="auto"/>
        <w:ind w:left="-851"/>
        <w:rPr>
          <w:sz w:val="24"/>
          <w:szCs w:val="23"/>
        </w:rPr>
      </w:pPr>
      <w:r>
        <w:rPr>
          <w:sz w:val="24"/>
          <w:szCs w:val="23"/>
        </w:rPr>
        <w:tab/>
      </w:r>
    </w:p>
    <w:p w:rsidR="00020E0C" w:rsidRDefault="00020E0C" w:rsidP="00C542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  <w:r w:rsidRPr="00C542F6">
        <w:rPr>
          <w:rFonts w:eastAsia="Arial-ItalicMT" w:cs="Calibri"/>
          <w:iCs/>
          <w:color w:val="000000"/>
          <w:sz w:val="24"/>
          <w:szCs w:val="16"/>
        </w:rPr>
        <w:t>Verileri küçükten büyüğe sıralayalım :</w:t>
      </w:r>
    </w:p>
    <w:p w:rsidR="00020E0C" w:rsidRDefault="00020E0C" w:rsidP="00C542F6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rect id="_x0000_s1029" style="position:absolute;margin-left:-29.6pt;margin-top:3.95pt;width:497.25pt;height:48pt;z-index:251651072"/>
        </w:pict>
      </w:r>
    </w:p>
    <w:p w:rsidR="00020E0C" w:rsidRDefault="00020E0C" w:rsidP="00C542F6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</w:p>
    <w:p w:rsidR="00020E0C" w:rsidRDefault="00020E0C" w:rsidP="00C542F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</w:p>
    <w:p w:rsidR="00020E0C" w:rsidRDefault="00020E0C" w:rsidP="00C542F6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rect id="_x0000_s1030" style="position:absolute;margin-left:63.4pt;margin-top:13.3pt;width:127.5pt;height:26.25pt;z-index:251652096"/>
        </w:pict>
      </w:r>
    </w:p>
    <w:p w:rsidR="00020E0C" w:rsidRPr="00C542F6" w:rsidRDefault="00020E0C" w:rsidP="00C542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rFonts w:eastAsia="Arial-ItalicMT" w:cs="Calibri"/>
          <w:iCs/>
          <w:color w:val="000000"/>
          <w:sz w:val="24"/>
          <w:szCs w:val="16"/>
        </w:rPr>
        <w:t>Açıklığı bulalım :</w:t>
      </w:r>
    </w:p>
    <w:p w:rsidR="00020E0C" w:rsidRDefault="00020E0C" w:rsidP="00C542F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Pr="00AD5AA5" w:rsidRDefault="00020E0C" w:rsidP="00AD5AA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rect id="_x0000_s1031" style="position:absolute;left:0;text-align:left;margin-left:243.4pt;margin-top:3.85pt;width:160.5pt;height:44.25pt;z-index:251653120"/>
        </w:pict>
      </w:r>
      <w:r>
        <w:rPr>
          <w:rFonts w:eastAsia="Arial-ItalicMT" w:cs="Calibri"/>
          <w:iCs/>
          <w:color w:val="000000"/>
          <w:sz w:val="24"/>
          <w:szCs w:val="16"/>
        </w:rPr>
        <w:t xml:space="preserve"> 6 tane grup olsun buna göre grup genişliğini bulalım.</w:t>
      </w:r>
    </w:p>
    <w:p w:rsidR="00020E0C" w:rsidRPr="00AD5AA5" w:rsidRDefault="00020E0C" w:rsidP="00AD5AA5">
      <w:pPr>
        <w:pStyle w:val="ListParagraph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Default="00020E0C" w:rsidP="00AD5AA5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Pr="00DA7D28" w:rsidRDefault="00020E0C" w:rsidP="00AD5AA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rFonts w:eastAsia="Arial-ItalicMT" w:cs="Calibri"/>
          <w:b/>
          <w:iCs/>
          <w:color w:val="000000"/>
          <w:sz w:val="24"/>
          <w:szCs w:val="16"/>
        </w:rPr>
        <w:t xml:space="preserve"> </w:t>
      </w:r>
      <w:r>
        <w:rPr>
          <w:rFonts w:eastAsia="Arial-ItalicMT" w:cs="Calibri"/>
          <w:iCs/>
          <w:color w:val="000000"/>
          <w:sz w:val="24"/>
          <w:szCs w:val="16"/>
        </w:rPr>
        <w:t>Tabloyu hazırlayalım.</w:t>
      </w:r>
    </w:p>
    <w:tbl>
      <w:tblPr>
        <w:tblW w:w="0" w:type="auto"/>
        <w:tblInd w:w="-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84"/>
        <w:gridCol w:w="1870"/>
      </w:tblGrid>
      <w:tr w:rsidR="00020E0C" w:rsidRPr="005B2A45" w:rsidTr="005B2A45">
        <w:trPr>
          <w:trHeight w:val="290"/>
        </w:trPr>
        <w:tc>
          <w:tcPr>
            <w:tcW w:w="2584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Doğru soru sayısı</w:t>
            </w:r>
          </w:p>
        </w:tc>
        <w:tc>
          <w:tcPr>
            <w:tcW w:w="1870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iCs/>
                <w:color w:val="000000"/>
                <w:sz w:val="24"/>
                <w:szCs w:val="16"/>
              </w:rPr>
            </w:pPr>
            <w:r w:rsidRPr="005B2A45">
              <w:rPr>
                <w:rFonts w:eastAsia="Arial-ItalicMT" w:cs="Calibri"/>
                <w:iCs/>
                <w:color w:val="000000"/>
                <w:sz w:val="24"/>
                <w:szCs w:val="16"/>
              </w:rPr>
              <w:t>Öğrenci sayısı</w:t>
            </w:r>
          </w:p>
        </w:tc>
      </w:tr>
      <w:tr w:rsidR="00020E0C" w:rsidRPr="005B2A45" w:rsidTr="005B2A45">
        <w:trPr>
          <w:trHeight w:val="305"/>
        </w:trPr>
        <w:tc>
          <w:tcPr>
            <w:tcW w:w="2584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  <w:tc>
          <w:tcPr>
            <w:tcW w:w="1870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</w:tr>
      <w:tr w:rsidR="00020E0C" w:rsidRPr="005B2A45" w:rsidTr="005B2A45">
        <w:trPr>
          <w:trHeight w:val="305"/>
        </w:trPr>
        <w:tc>
          <w:tcPr>
            <w:tcW w:w="2584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  <w:tc>
          <w:tcPr>
            <w:tcW w:w="1870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</w:tr>
      <w:tr w:rsidR="00020E0C" w:rsidRPr="005B2A45" w:rsidTr="005B2A45">
        <w:trPr>
          <w:trHeight w:val="305"/>
        </w:trPr>
        <w:tc>
          <w:tcPr>
            <w:tcW w:w="2584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  <w:tc>
          <w:tcPr>
            <w:tcW w:w="1870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</w:tr>
      <w:tr w:rsidR="00020E0C" w:rsidRPr="005B2A45" w:rsidTr="005B2A45">
        <w:trPr>
          <w:trHeight w:val="305"/>
        </w:trPr>
        <w:tc>
          <w:tcPr>
            <w:tcW w:w="2584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  <w:tc>
          <w:tcPr>
            <w:tcW w:w="1870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</w:tr>
      <w:tr w:rsidR="00020E0C" w:rsidRPr="005B2A45" w:rsidTr="005B2A45">
        <w:trPr>
          <w:trHeight w:val="305"/>
        </w:trPr>
        <w:tc>
          <w:tcPr>
            <w:tcW w:w="2584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  <w:tc>
          <w:tcPr>
            <w:tcW w:w="1870" w:type="dxa"/>
          </w:tcPr>
          <w:p w:rsidR="00020E0C" w:rsidRPr="005B2A45" w:rsidRDefault="00020E0C" w:rsidP="005B2A4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Arial-ItalicMT" w:cs="Calibri"/>
                <w:b/>
                <w:iCs/>
                <w:color w:val="000000"/>
                <w:sz w:val="24"/>
                <w:szCs w:val="16"/>
              </w:rPr>
            </w:pPr>
          </w:p>
        </w:tc>
      </w:tr>
    </w:tbl>
    <w:p w:rsidR="00020E0C" w:rsidRDefault="00020E0C" w:rsidP="00DA7D28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</w:p>
    <w:p w:rsidR="00020E0C" w:rsidRDefault="00020E0C" w:rsidP="00DA7D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rFonts w:eastAsia="Arial-ItalicMT" w:cs="Calibri"/>
          <w:b/>
          <w:iCs/>
          <w:color w:val="000000"/>
          <w:sz w:val="24"/>
          <w:szCs w:val="16"/>
        </w:rPr>
        <w:t>Histogramı çizelim.</w:t>
      </w: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  <w:r>
        <w:rPr>
          <w:noProof/>
          <w:lang w:eastAsia="tr-TR"/>
        </w:rPr>
        <w:pict>
          <v:shape id="_x0000_s1032" type="#_x0000_t202" style="position:absolute;left:0;text-align:left;margin-left:357.4pt;margin-top:117.4pt;width:86.25pt;height:20.45pt;z-index:251656192" stroked="f">
            <v:textbox>
              <w:txbxContent>
                <w:p w:rsidR="00020E0C" w:rsidRPr="00BF16DB" w:rsidRDefault="00020E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Doğru soru </w:t>
                  </w:r>
                  <w:r w:rsidRPr="00BF16DB">
                    <w:rPr>
                      <w:sz w:val="18"/>
                    </w:rPr>
                    <w:t xml:space="preserve"> sayısı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.9pt;margin-top:14.1pt;width:0;height:123.75pt;flip:y;z-index:251655168" o:connectortype="straight">
            <v:stroke endarrow="block"/>
          </v:shape>
        </w:pict>
      </w:r>
      <w:r>
        <w:rPr>
          <w:noProof/>
          <w:lang w:eastAsia="tr-TR"/>
        </w:rPr>
        <w:pict>
          <v:shape id="_x0000_s1034" type="#_x0000_t32" style="position:absolute;left:0;text-align:left;margin-left:1.9pt;margin-top:137.85pt;width:363.75pt;height:0;z-index:251654144" o:connectortype="straight">
            <v:stroke endarrow="block"/>
          </v:shape>
        </w:pict>
      </w:r>
      <w:r>
        <w:rPr>
          <w:rFonts w:eastAsia="Arial-ItalicMT" w:cs="Calibri"/>
          <w:iCs/>
          <w:color w:val="000000"/>
          <w:sz w:val="20"/>
          <w:szCs w:val="16"/>
        </w:rPr>
        <w:t>öğrenci sayısı</w:t>
      </w: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BF16DB">
      <w:pPr>
        <w:pStyle w:val="ListParagraph"/>
        <w:autoSpaceDE w:val="0"/>
        <w:autoSpaceDN w:val="0"/>
        <w:adjustRightInd w:val="0"/>
        <w:spacing w:after="0" w:line="240" w:lineRule="auto"/>
        <w:ind w:left="-491"/>
        <w:rPr>
          <w:rFonts w:eastAsia="Arial-ItalicMT" w:cs="Calibri"/>
          <w:iCs/>
          <w:color w:val="000000"/>
          <w:sz w:val="20"/>
          <w:szCs w:val="16"/>
        </w:rPr>
      </w:pPr>
    </w:p>
    <w:p w:rsidR="00020E0C" w:rsidRDefault="00020E0C" w:rsidP="00740EC6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0"/>
          <w:szCs w:val="16"/>
        </w:rPr>
      </w:pPr>
    </w:p>
    <w:p w:rsidR="00020E0C" w:rsidRPr="00740EC6" w:rsidRDefault="00020E0C" w:rsidP="00740EC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rFonts w:eastAsia="Arial-ItalicMT" w:cs="Calibri"/>
          <w:b/>
          <w:iCs/>
          <w:color w:val="000000"/>
          <w:sz w:val="24"/>
          <w:szCs w:val="16"/>
        </w:rPr>
        <w:t xml:space="preserve">          </w:t>
      </w:r>
      <w:r w:rsidRPr="00740EC6">
        <w:rPr>
          <w:rFonts w:eastAsia="Arial-ItalicMT" w:cs="Calibri"/>
          <w:b/>
          <w:iCs/>
          <w:color w:val="000000"/>
          <w:sz w:val="24"/>
          <w:szCs w:val="16"/>
          <w:u w:val="single"/>
        </w:rPr>
        <w:t xml:space="preserve">SIRA SİZDE </w:t>
      </w:r>
      <w:r w:rsidRPr="00740EC6">
        <w:rPr>
          <w:rFonts w:eastAsia="Arial-ItalicMT" w:cs="Calibri"/>
          <w:b/>
          <w:iCs/>
          <w:color w:val="000000"/>
          <w:sz w:val="24"/>
          <w:szCs w:val="16"/>
        </w:rPr>
        <w:t xml:space="preserve"> </w:t>
      </w:r>
    </w:p>
    <w:p w:rsidR="00020E0C" w:rsidRDefault="00020E0C" w:rsidP="00740EC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32"/>
          <w:szCs w:val="16"/>
        </w:rPr>
      </w:pPr>
      <w:r w:rsidRPr="00740EC6">
        <w:rPr>
          <w:rFonts w:eastAsia="Arial-ItalicMT" w:cs="Calibri"/>
          <w:b/>
          <w:iCs/>
          <w:color w:val="000000"/>
          <w:sz w:val="32"/>
          <w:szCs w:val="16"/>
        </w:rPr>
        <w:t xml:space="preserve">      </w:t>
      </w:r>
    </w:p>
    <w:p w:rsidR="00020E0C" w:rsidRDefault="00020E0C" w:rsidP="00740EC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32"/>
          <w:szCs w:val="16"/>
        </w:rPr>
      </w:pPr>
      <w:r>
        <w:rPr>
          <w:rFonts w:eastAsia="Arial-ItalicMT" w:cs="Calibri"/>
          <w:b/>
          <w:iCs/>
          <w:color w:val="000000"/>
          <w:sz w:val="32"/>
          <w:szCs w:val="16"/>
        </w:rPr>
        <w:t xml:space="preserve">              </w:t>
      </w:r>
      <w:r w:rsidRPr="00533FA5">
        <w:rPr>
          <w:rFonts w:eastAsia="Arial-ItalicMT" w:cs="Calibri"/>
          <w:b/>
          <w:noProof/>
          <w:color w:val="000000"/>
          <w:sz w:val="32"/>
          <w:szCs w:val="16"/>
          <w:lang w:eastAsia="tr-TR"/>
        </w:rPr>
        <w:pict>
          <v:shape id="Resim 5" o:spid="_x0000_i1030" type="#_x0000_t75" style="width:499.5pt;height:77.25pt;visibility:visible">
            <v:imagedata r:id="rId7" o:title="" gain="76205f" blacklevel="-4588f"/>
          </v:shape>
        </w:pict>
      </w:r>
    </w:p>
    <w:p w:rsidR="00020E0C" w:rsidRPr="00E847EB" w:rsidRDefault="00020E0C" w:rsidP="00740EC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Cs w:val="16"/>
        </w:rPr>
      </w:pPr>
      <w:r>
        <w:rPr>
          <w:rFonts w:eastAsia="Arial-ItalicMT" w:cs="Calibri"/>
          <w:b/>
          <w:iCs/>
          <w:color w:val="000000"/>
          <w:sz w:val="32"/>
          <w:szCs w:val="16"/>
        </w:rPr>
        <w:t>Buna göre bu otele gelen müşterilerin yaşlarının histogramını yapalım</w:t>
      </w:r>
      <w:r>
        <w:rPr>
          <w:rFonts w:eastAsia="Arial-ItalicMT" w:cs="Calibri"/>
          <w:b/>
          <w:iCs/>
          <w:color w:val="000000"/>
          <w:szCs w:val="16"/>
        </w:rPr>
        <w:t xml:space="preserve">.(bu soruda </w:t>
      </w:r>
      <w:r w:rsidRPr="00E847EB">
        <w:rPr>
          <w:rFonts w:eastAsia="Arial-ItalicMT" w:cs="Calibri"/>
          <w:b/>
          <w:iCs/>
          <w:color w:val="000000"/>
          <w:szCs w:val="16"/>
        </w:rPr>
        <w:t>veriler</w:t>
      </w:r>
      <w:r>
        <w:rPr>
          <w:rFonts w:eastAsia="Arial-ItalicMT" w:cs="Calibri"/>
          <w:b/>
          <w:iCs/>
          <w:color w:val="000000"/>
          <w:szCs w:val="16"/>
        </w:rPr>
        <w:t xml:space="preserve"> hazır olarak</w:t>
      </w:r>
      <w:r w:rsidRPr="00E847EB">
        <w:rPr>
          <w:rFonts w:eastAsia="Arial-ItalicMT" w:cs="Calibri"/>
          <w:b/>
          <w:iCs/>
          <w:color w:val="000000"/>
          <w:szCs w:val="16"/>
        </w:rPr>
        <w:t xml:space="preserve"> sıralı verilmiştir</w:t>
      </w:r>
      <w:r>
        <w:rPr>
          <w:rFonts w:eastAsia="Arial-ItalicMT" w:cs="Calibri"/>
          <w:b/>
          <w:iCs/>
          <w:color w:val="000000"/>
          <w:szCs w:val="16"/>
        </w:rPr>
        <w:t xml:space="preserve">. </w:t>
      </w:r>
      <w:r w:rsidRPr="00E847EB">
        <w:rPr>
          <w:rFonts w:eastAsia="Arial-ItalicMT" w:cs="Calibri"/>
          <w:b/>
          <w:iCs/>
          <w:color w:val="000000"/>
          <w:szCs w:val="16"/>
        </w:rPr>
        <w:t xml:space="preserve"> verilmemiş olsaydı bizim bu verileri sıralamamız ger</w:t>
      </w:r>
      <w:r>
        <w:rPr>
          <w:rFonts w:eastAsia="Arial-ItalicMT" w:cs="Calibri"/>
          <w:b/>
          <w:iCs/>
          <w:color w:val="000000"/>
          <w:szCs w:val="16"/>
        </w:rPr>
        <w:t>e</w:t>
      </w:r>
      <w:r w:rsidRPr="00E847EB">
        <w:rPr>
          <w:rFonts w:eastAsia="Arial-ItalicMT" w:cs="Calibri"/>
          <w:b/>
          <w:iCs/>
          <w:color w:val="000000"/>
          <w:szCs w:val="16"/>
        </w:rPr>
        <w:t>kirdi)</w:t>
      </w:r>
    </w:p>
    <w:p w:rsidR="00020E0C" w:rsidRDefault="00020E0C" w:rsidP="00E847EB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rect id="_x0000_s1035" style="position:absolute;margin-left:127.15pt;margin-top:9.1pt;width:126pt;height:24.75pt;z-index:251657216"/>
        </w:pict>
      </w:r>
    </w:p>
    <w:p w:rsidR="00020E0C" w:rsidRDefault="00020E0C" w:rsidP="00740EC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  <w:r w:rsidRPr="00740EC6">
        <w:rPr>
          <w:rFonts w:eastAsia="Arial-ItalicMT" w:cs="Calibri"/>
          <w:iCs/>
          <w:color w:val="000000"/>
          <w:sz w:val="24"/>
          <w:szCs w:val="16"/>
        </w:rPr>
        <w:t>Grup aralığını (açıklığını) bulalım</w:t>
      </w:r>
      <w:r>
        <w:rPr>
          <w:rFonts w:eastAsia="Arial-ItalicMT" w:cs="Calibri"/>
          <w:iCs/>
          <w:color w:val="000000"/>
          <w:sz w:val="24"/>
          <w:szCs w:val="16"/>
        </w:rPr>
        <w:t xml:space="preserve"> :</w:t>
      </w:r>
    </w:p>
    <w:p w:rsidR="00020E0C" w:rsidRDefault="00020E0C" w:rsidP="004D7DD2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rect id="_x0000_s1036" style="position:absolute;margin-left:188.65pt;margin-top:11.8pt;width:171pt;height:26.85pt;z-index:251658240"/>
        </w:pict>
      </w:r>
    </w:p>
    <w:p w:rsidR="00020E0C" w:rsidRPr="00740EC6" w:rsidRDefault="00020E0C" w:rsidP="00740EC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  <w:r>
        <w:rPr>
          <w:rFonts w:eastAsia="Arial-ItalicMT" w:cs="Calibri"/>
          <w:iCs/>
          <w:color w:val="000000"/>
          <w:sz w:val="24"/>
          <w:szCs w:val="16"/>
        </w:rPr>
        <w:t>10 grup olacak şekilde</w:t>
      </w:r>
      <w:r w:rsidRPr="00740EC6">
        <w:rPr>
          <w:rFonts w:eastAsia="Arial-ItalicMT" w:cs="Calibri"/>
          <w:iCs/>
          <w:color w:val="000000"/>
          <w:sz w:val="24"/>
          <w:szCs w:val="16"/>
        </w:rPr>
        <w:t xml:space="preserve"> </w:t>
      </w:r>
      <w:r>
        <w:rPr>
          <w:rFonts w:eastAsia="Arial-ItalicMT" w:cs="Calibri"/>
          <w:iCs/>
          <w:color w:val="000000"/>
          <w:sz w:val="24"/>
          <w:szCs w:val="16"/>
        </w:rPr>
        <w:t xml:space="preserve"> </w:t>
      </w:r>
      <w:r w:rsidRPr="00740EC6">
        <w:rPr>
          <w:rFonts w:eastAsia="Arial-ItalicMT" w:cs="Calibri"/>
          <w:iCs/>
          <w:color w:val="000000"/>
          <w:sz w:val="24"/>
          <w:szCs w:val="16"/>
        </w:rPr>
        <w:t>Grup genişliğini bulalım</w:t>
      </w:r>
    </w:p>
    <w:p w:rsidR="00020E0C" w:rsidRDefault="00020E0C" w:rsidP="004D7DD2">
      <w:p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</w:p>
    <w:p w:rsidR="00020E0C" w:rsidRDefault="00020E0C" w:rsidP="00740EC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  <w:r>
        <w:rPr>
          <w:rFonts w:eastAsia="Arial-ItalicMT" w:cs="Calibri"/>
          <w:iCs/>
          <w:color w:val="000000"/>
          <w:sz w:val="24"/>
          <w:szCs w:val="16"/>
        </w:rPr>
        <w:t xml:space="preserve">Şimdi tabloyu dolduralım  </w:t>
      </w:r>
    </w:p>
    <w:p w:rsidR="00020E0C" w:rsidRPr="00740EC6" w:rsidRDefault="00020E0C" w:rsidP="00740EC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  <w:r w:rsidRPr="00533FA5">
        <w:rPr>
          <w:rFonts w:eastAsia="Arial-ItalicMT" w:cs="Calibri"/>
          <w:noProof/>
          <w:color w:val="000000"/>
          <w:sz w:val="24"/>
          <w:szCs w:val="16"/>
          <w:lang w:eastAsia="tr-TR"/>
        </w:rPr>
        <w:pict>
          <v:shape id="Nesne 6" o:spid="_x0000_i1031" type="#_x0000_t75" style="width:168.75pt;height:213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">
            <v:imagedata r:id="rId8" o:title="" cropbottom="-263f"/>
            <o:lock v:ext="edit" aspectratio="f"/>
          </v:shape>
        </w:pict>
      </w:r>
      <w:r>
        <w:rPr>
          <w:rFonts w:eastAsia="Arial-ItalicMT" w:cs="Calibri"/>
          <w:iCs/>
          <w:color w:val="000000"/>
          <w:sz w:val="24"/>
          <w:szCs w:val="16"/>
        </w:rPr>
        <w:t xml:space="preserve"> </w:t>
      </w:r>
      <w:r w:rsidRPr="00740EC6">
        <w:rPr>
          <w:rFonts w:eastAsia="Arial-ItalicMT" w:cs="Calibri"/>
          <w:iCs/>
          <w:color w:val="000000"/>
          <w:sz w:val="24"/>
          <w:szCs w:val="16"/>
        </w:rPr>
        <w:t xml:space="preserve"> </w:t>
      </w:r>
    </w:p>
    <w:p w:rsidR="00020E0C" w:rsidRDefault="00020E0C" w:rsidP="00740EC6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</w:p>
    <w:p w:rsidR="00020E0C" w:rsidRDefault="00020E0C" w:rsidP="00E847EB">
      <w:pPr>
        <w:autoSpaceDE w:val="0"/>
        <w:autoSpaceDN w:val="0"/>
        <w:adjustRightInd w:val="0"/>
        <w:spacing w:after="0" w:line="240" w:lineRule="auto"/>
        <w:ind w:left="-851"/>
        <w:rPr>
          <w:noProof/>
          <w:lang w:eastAsia="tr-TR"/>
        </w:rPr>
      </w:pPr>
      <w:r>
        <w:rPr>
          <w:rFonts w:eastAsia="Arial-ItalicMT" w:cs="Calibri"/>
          <w:iCs/>
          <w:color w:val="000000"/>
          <w:sz w:val="24"/>
          <w:szCs w:val="16"/>
        </w:rPr>
        <w:t>Histogramı oluşturalım.</w:t>
      </w:r>
      <w:r w:rsidRPr="00E847EB">
        <w:rPr>
          <w:noProof/>
          <w:lang w:eastAsia="tr-TR"/>
        </w:rPr>
        <w:t xml:space="preserve"> </w:t>
      </w:r>
    </w:p>
    <w:p w:rsidR="00020E0C" w:rsidRDefault="00020E0C" w:rsidP="00E847EB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rect id="_x0000_s1037" style="position:absolute;left:0;text-align:left;margin-left:7.15pt;margin-top:212.15pt;width:237pt;height:32.25pt;z-index:251660288" stroked="f"/>
        </w:pict>
      </w:r>
      <w:r>
        <w:rPr>
          <w:noProof/>
          <w:lang w:eastAsia="tr-TR"/>
        </w:rPr>
        <w:pict>
          <v:rect id="_x0000_s1038" style="position:absolute;left:0;text-align:left;margin-left:13.15pt;margin-top:74.15pt;width:231pt;height:132.75pt;z-index:251659264" stroked="f"/>
        </w:pict>
      </w:r>
      <w:r w:rsidRPr="00533FA5">
        <w:rPr>
          <w:rFonts w:eastAsia="Arial-ItalicMT" w:cs="Calibri"/>
          <w:noProof/>
          <w:color w:val="000000"/>
          <w:sz w:val="24"/>
          <w:szCs w:val="16"/>
          <w:lang w:eastAsia="tr-TR"/>
        </w:rPr>
        <w:pict>
          <v:shape id="Resim 7" o:spid="_x0000_i1032" type="#_x0000_t75" style="width:368.25pt;height:258pt;visibility:visible">
            <v:imagedata r:id="rId9" o:title=""/>
          </v:shape>
        </w:pict>
      </w:r>
    </w:p>
    <w:p w:rsidR="00020E0C" w:rsidRDefault="00020E0C" w:rsidP="00662AE4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eastAsia="Arial-ItalicMT" w:cs="Calibri"/>
          <w:b/>
          <w:iCs/>
          <w:color w:val="000000"/>
          <w:sz w:val="28"/>
          <w:szCs w:val="16"/>
        </w:rPr>
      </w:pPr>
      <w:r w:rsidRPr="00662AE4">
        <w:rPr>
          <w:rFonts w:eastAsia="Arial-ItalicMT" w:cs="Calibri"/>
          <w:b/>
          <w:iCs/>
          <w:color w:val="000000"/>
          <w:sz w:val="28"/>
          <w:szCs w:val="16"/>
        </w:rPr>
        <w:t>ÖRNEKLER</w:t>
      </w:r>
    </w:p>
    <w:p w:rsidR="00020E0C" w:rsidRDefault="00020E0C" w:rsidP="00662AE4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eastAsia="Arial-ItalicMT" w:cs="Calibri"/>
          <w:b/>
          <w:iCs/>
          <w:color w:val="000000"/>
          <w:sz w:val="28"/>
          <w:szCs w:val="16"/>
        </w:rPr>
      </w:pPr>
    </w:p>
    <w:p w:rsidR="00020E0C" w:rsidRDefault="00020E0C" w:rsidP="00662AE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eastAsia="Arial-ItalicMT" w:cs="Calibri"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shape id="_x0000_s1039" type="#_x0000_t202" style="position:absolute;left:0;text-align:left;margin-left:204.4pt;margin-top:8pt;width:290pt;height:207pt;z-index:251661312">
            <v:textbox>
              <w:txbxContent>
                <w:p w:rsidR="00020E0C" w:rsidRDefault="00020E0C">
                  <w:r>
                    <w:rPr>
                      <w:noProof/>
                      <w:lang w:eastAsia="tr-TR"/>
                    </w:rPr>
                    <w:pict>
                      <v:shape id="Nesne 11" o:spid="_x0000_i1034" type="#_x0000_t75" style="width:259.5pt;height:177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">
                        <v:imagedata r:id="rId10" o:title="" cropbottom="-1508f" cropleft="-132f" cropright="-4916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p w:rsidR="00020E0C" w:rsidRDefault="00020E0C" w:rsidP="00662AE4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shape id="Resim 8" o:spid="_x0000_i1035" type="#_x0000_t75" style="width:219pt;height:154.5pt;visibility:visible">
            <v:imagedata r:id="rId11" o:title=""/>
          </v:shape>
        </w:pict>
      </w:r>
    </w:p>
    <w:p w:rsidR="00020E0C" w:rsidRDefault="00020E0C" w:rsidP="00662AE4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shape id="Resim 9" o:spid="_x0000_i1036" type="#_x0000_t75" style="width:228pt;height:51.75pt;visibility:visible">
            <v:imagedata r:id="rId12" o:title=""/>
          </v:shape>
        </w:pict>
      </w:r>
    </w:p>
    <w:p w:rsidR="00020E0C" w:rsidRDefault="00020E0C" w:rsidP="00662AE4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</w:p>
    <w:p w:rsidR="00020E0C" w:rsidRDefault="00020E0C" w:rsidP="00662AE4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rect id="_x0000_s1040" style="position:absolute;left:0;text-align:left;margin-left:-48.35pt;margin-top:13.2pt;width:277.5pt;height:219pt;z-index:251663360" filled="f"/>
        </w:pict>
      </w:r>
      <w:r>
        <w:rPr>
          <w:noProof/>
          <w:lang w:eastAsia="tr-TR"/>
        </w:rPr>
        <w:pict>
          <v:shape id="_x0000_s1041" type="#_x0000_t202" style="position:absolute;left:0;text-align:left;margin-left:247.9pt;margin-top:13.2pt;width:264.75pt;height:219pt;z-index:251662336">
            <v:textbox>
              <w:txbxContent>
                <w:p w:rsidR="00020E0C" w:rsidRDefault="00020E0C">
                  <w:r>
                    <w:t>3</w:t>
                  </w:r>
                  <w:r>
                    <w:rPr>
                      <w:noProof/>
                      <w:lang w:eastAsia="tr-TR"/>
                    </w:rPr>
                    <w:pict>
                      <v:shape id="Resim 13" o:spid="_x0000_i1038" type="#_x0000_t75" style="width:243.75pt;height:194.25pt;visibility:visible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</w:p>
    <w:p w:rsidR="00020E0C" w:rsidRDefault="00020E0C" w:rsidP="00662AE4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rFonts w:eastAsia="Arial-ItalicMT" w:cs="Calibri"/>
          <w:b/>
          <w:iCs/>
          <w:color w:val="000000"/>
          <w:sz w:val="24"/>
          <w:szCs w:val="16"/>
        </w:rPr>
        <w:t>2.</w:t>
      </w:r>
    </w:p>
    <w:p w:rsidR="00020E0C" w:rsidRDefault="00020E0C" w:rsidP="00662AE4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  <w:r w:rsidRPr="00533FA5">
        <w:rPr>
          <w:rFonts w:eastAsia="Arial-ItalicMT" w:cs="Calibri"/>
          <w:b/>
          <w:noProof/>
          <w:color w:val="000000"/>
          <w:sz w:val="24"/>
          <w:szCs w:val="16"/>
          <w:lang w:eastAsia="tr-TR"/>
        </w:rPr>
        <w:pict>
          <v:shape id="Resim 12" o:spid="_x0000_i1039" type="#_x0000_t75" style="width:267.75pt;height:201pt;visibility:visible">
            <v:imagedata r:id="rId14" o:title=""/>
          </v:shape>
        </w:pict>
      </w:r>
    </w:p>
    <w:p w:rsidR="00020E0C" w:rsidRPr="009C432E" w:rsidRDefault="00020E0C" w:rsidP="00662AE4">
      <w:pPr>
        <w:autoSpaceDE w:val="0"/>
        <w:autoSpaceDN w:val="0"/>
        <w:adjustRightInd w:val="0"/>
        <w:spacing w:after="0" w:line="240" w:lineRule="auto"/>
        <w:ind w:left="-851"/>
        <w:rPr>
          <w:rFonts w:eastAsia="Arial-ItalicMT" w:cs="Calibri"/>
          <w:b/>
          <w:iCs/>
          <w:color w:val="000000"/>
          <w:sz w:val="24"/>
          <w:szCs w:val="16"/>
        </w:rPr>
      </w:pPr>
      <w:r>
        <w:rPr>
          <w:noProof/>
          <w:lang w:eastAsia="tr-TR"/>
        </w:rPr>
        <w:pict>
          <v:shape id="_x0000_s1042" type="#_x0000_t202" style="position:absolute;left:0;text-align:left;margin-left:315pt;margin-top:333pt;width:188.65pt;height:26.3pt;z-index:251667456">
            <v:textbox>
              <w:txbxContent>
                <w:p w:rsidR="00020E0C" w:rsidRDefault="00020E0C">
                  <w:r>
                    <w:t>MEHMET CAN AKCIL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3" type="#_x0000_t202" style="position:absolute;left:0;text-align:left;margin-left:233.65pt;margin-top:.8pt;width:279pt;height:235.15pt;z-index:251664384">
            <v:textbox>
              <w:txbxContent>
                <w:p w:rsidR="00020E0C" w:rsidRDefault="00020E0C">
                  <w:r>
                    <w:t>Yandaki grafikte öğrencilerin günlük gider histogramı verilmiştir buna göre :</w:t>
                  </w:r>
                  <w:r w:rsidRPr="00317FD0">
                    <w:t xml:space="preserve"> </w:t>
                  </w:r>
                </w:p>
                <w:p w:rsidR="00020E0C" w:rsidRDefault="00020E0C">
                  <w:r>
                    <w:rPr>
                      <w:noProof/>
                      <w:lang w:eastAsia="tr-TR"/>
                    </w:rPr>
                    <w:pict>
                      <v:shape id="Resim 15" o:spid="_x0000_i1041" type="#_x0000_t75" style="width:258.75pt;height:171.75pt;visibility:visible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4" type="#_x0000_t202" style="position:absolute;left:0;text-align:left;margin-left:238.15pt;margin-top:102.45pt;width:54.75pt;height:22.55pt;z-index:251666432" fillcolor="#f2f2f2" stroked="f">
            <v:textbox>
              <w:txbxContent>
                <w:p w:rsidR="00020E0C" w:rsidRDefault="00020E0C" w:rsidP="00317FD0">
                  <w:r>
                    <w:t>yandaki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>
          <v:shape id="_x0000_s1045" type="#_x0000_t202" style="position:absolute;left:0;text-align:left;margin-left:238.15pt;margin-top:43.95pt;width:54.75pt;height:22.55pt;z-index:251665408" fillcolor="#f2f2f2" stroked="f">
            <v:textbox>
              <w:txbxContent>
                <w:p w:rsidR="00020E0C" w:rsidRDefault="00020E0C">
                  <w:r>
                    <w:t>yandaki</w:t>
                  </w:r>
                </w:p>
              </w:txbxContent>
            </v:textbox>
          </v:shape>
        </w:pict>
      </w:r>
      <w:r w:rsidRPr="00533FA5">
        <w:rPr>
          <w:rFonts w:eastAsia="Arial-ItalicMT" w:cs="Calibri"/>
          <w:b/>
          <w:noProof/>
          <w:color w:val="000000"/>
          <w:sz w:val="24"/>
          <w:szCs w:val="16"/>
          <w:lang w:eastAsia="tr-TR"/>
        </w:rPr>
        <w:pict>
          <v:shape id="_x0000_i1042" type="#_x0000_t75" style="width:266.25pt;height:234.75pt;visibility:visible">
            <v:imagedata r:id="rId16" o:title="" gain="71235f" blacklevel="-1966f"/>
          </v:shape>
        </w:pict>
      </w:r>
    </w:p>
    <w:sectPr w:rsidR="00020E0C" w:rsidRPr="009C432E" w:rsidSect="00DD2412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Arial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C0C89"/>
    <w:multiLevelType w:val="hybridMultilevel"/>
    <w:tmpl w:val="DB2A8EA4"/>
    <w:lvl w:ilvl="0" w:tplc="C8E0BCD4">
      <w:start w:val="1"/>
      <w:numFmt w:val="decimal"/>
      <w:lvlText w:val="%1."/>
      <w:lvlJc w:val="left"/>
      <w:pPr>
        <w:ind w:left="-491" w:hanging="360"/>
      </w:pPr>
      <w:rPr>
        <w:rFonts w:eastAsia="Times New Roman" w:cs="Times New Roman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1">
    <w:nsid w:val="20B16E5D"/>
    <w:multiLevelType w:val="hybridMultilevel"/>
    <w:tmpl w:val="859E740C"/>
    <w:lvl w:ilvl="0" w:tplc="4A4833AA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2">
    <w:nsid w:val="2EEA10F9"/>
    <w:multiLevelType w:val="hybridMultilevel"/>
    <w:tmpl w:val="C936B924"/>
    <w:lvl w:ilvl="0" w:tplc="0F8EFB50">
      <w:start w:val="1"/>
      <w:numFmt w:val="decimal"/>
      <w:lvlText w:val="%1."/>
      <w:lvlJc w:val="left"/>
      <w:pPr>
        <w:ind w:left="-491" w:hanging="360"/>
      </w:pPr>
      <w:rPr>
        <w:rFonts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3">
    <w:nsid w:val="4A43216E"/>
    <w:multiLevelType w:val="hybridMultilevel"/>
    <w:tmpl w:val="6AAE05A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2412"/>
    <w:rsid w:val="00020E0C"/>
    <w:rsid w:val="0008427C"/>
    <w:rsid w:val="00097704"/>
    <w:rsid w:val="001B2811"/>
    <w:rsid w:val="002C18F8"/>
    <w:rsid w:val="00317FD0"/>
    <w:rsid w:val="003658D4"/>
    <w:rsid w:val="003B3FF8"/>
    <w:rsid w:val="004D7DD2"/>
    <w:rsid w:val="00533FA5"/>
    <w:rsid w:val="005952EA"/>
    <w:rsid w:val="005B2A45"/>
    <w:rsid w:val="00662AE4"/>
    <w:rsid w:val="00740EC6"/>
    <w:rsid w:val="00786329"/>
    <w:rsid w:val="009C432E"/>
    <w:rsid w:val="00A36503"/>
    <w:rsid w:val="00AD5AA5"/>
    <w:rsid w:val="00B03BFF"/>
    <w:rsid w:val="00B13A88"/>
    <w:rsid w:val="00B3206B"/>
    <w:rsid w:val="00BF16DB"/>
    <w:rsid w:val="00C542F6"/>
    <w:rsid w:val="00DA7D28"/>
    <w:rsid w:val="00DD2412"/>
    <w:rsid w:val="00E847EB"/>
    <w:rsid w:val="00FF1BB7"/>
    <w:rsid w:val="00FF6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D2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DD241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C18F8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2C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18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8632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86329"/>
    <w:pPr>
      <w:ind w:left="720"/>
      <w:contextualSpacing/>
    </w:pPr>
  </w:style>
  <w:style w:type="table" w:styleId="MediumGrid1-Accent2">
    <w:name w:val="Medium Grid 1 Accent 2"/>
    <w:basedOn w:val="TableNormal"/>
    <w:uiPriority w:val="99"/>
    <w:rsid w:val="005952E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32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4</Pages>
  <Words>374</Words>
  <Characters>2137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fetteh</dc:creator>
  <cp:keywords/>
  <dc:description/>
  <cp:lastModifiedBy>Excellent-PC</cp:lastModifiedBy>
  <cp:revision>3</cp:revision>
  <cp:lastPrinted>2014-10-17T13:28:00Z</cp:lastPrinted>
  <dcterms:created xsi:type="dcterms:W3CDTF">2014-09-28T18:39:00Z</dcterms:created>
  <dcterms:modified xsi:type="dcterms:W3CDTF">2014-10-17T13:29:00Z</dcterms:modified>
</cp:coreProperties>
</file>