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288" w:rsidRPr="00DC4ABE" w:rsidRDefault="00693288" w:rsidP="00DC4ABE">
      <w:pPr>
        <w:jc w:val="center"/>
        <w:rPr>
          <w:b/>
          <w:sz w:val="44"/>
          <w:szCs w:val="44"/>
          <w:u w:val="single"/>
        </w:rPr>
      </w:pPr>
      <w:r w:rsidRPr="00DC4ABE">
        <w:rPr>
          <w:b/>
          <w:sz w:val="44"/>
          <w:szCs w:val="44"/>
          <w:u w:val="single"/>
        </w:rPr>
        <w:t>PİRAMİT</w:t>
      </w:r>
    </w:p>
    <w:p w:rsidR="00693288" w:rsidRPr="00D1225E" w:rsidRDefault="00693288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D1225E">
        <w:rPr>
          <w:sz w:val="24"/>
          <w:szCs w:val="24"/>
        </w:rPr>
        <w:t>Tabanı çokgen, yan yüzeyleri aynı noktada birleşen üçgenlerden meydana gelen cisimlere piramit denir.piramitler tabanlarına göre isimlendirilir. Tabanı üçgen ise üçgen piramit , tabanı kare piramit şeklinde isimlendirilir.</w:t>
      </w:r>
    </w:p>
    <w:p w:rsidR="00693288" w:rsidRPr="00C52969" w:rsidRDefault="00693288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</w:rPr>
        <w:t xml:space="preserve">      </w:t>
      </w:r>
      <w:r w:rsidRPr="00306B67">
        <w:rPr>
          <w:noProof/>
          <w:sz w:val="28"/>
          <w:szCs w:val="28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4" o:spid="_x0000_i1025" type="#_x0000_t75" style="width:433.5pt;height:106.5pt;visibility:visible">
            <v:imagedata r:id="rId6" o:title="" gain="91022f" blacklevel="-4588f"/>
          </v:shape>
        </w:pict>
      </w:r>
    </w:p>
    <w:p w:rsidR="00693288" w:rsidRDefault="00693288">
      <w:pPr>
        <w:rPr>
          <w:sz w:val="32"/>
          <w:szCs w:val="32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936A7">
        <w:rPr>
          <w:sz w:val="32"/>
          <w:szCs w:val="32"/>
        </w:rPr>
        <w:t xml:space="preserve">                      </w:t>
      </w:r>
    </w:p>
    <w:p w:rsidR="00693288" w:rsidRPr="004936A7" w:rsidRDefault="00693288" w:rsidP="0076705E">
      <w:pPr>
        <w:ind w:left="2124" w:firstLine="708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Pr="004936A7">
        <w:rPr>
          <w:sz w:val="32"/>
          <w:szCs w:val="32"/>
        </w:rPr>
        <w:t xml:space="preserve">  </w:t>
      </w:r>
      <w:r w:rsidRPr="004936A7">
        <w:rPr>
          <w:b/>
          <w:sz w:val="32"/>
          <w:szCs w:val="32"/>
          <w:u w:val="single"/>
        </w:rPr>
        <w:t>KARE DİK PİRAMİT</w:t>
      </w:r>
    </w:p>
    <w:p w:rsidR="00693288" w:rsidRDefault="00693288">
      <w:pPr>
        <w:rPr>
          <w:sz w:val="28"/>
          <w:szCs w:val="28"/>
        </w:rPr>
      </w:pPr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6.65pt;margin-top:57.6pt;width:87.1pt;height:23.95pt;z-index:251646464" filled="f" stroked="f">
            <v:textbox style="mso-next-textbox:#_x0000_s1026">
              <w:txbxContent>
                <w:p w:rsidR="00693288" w:rsidRPr="004936A7" w:rsidRDefault="00693288">
                  <w:pPr>
                    <w:rPr>
                      <w:b/>
                    </w:rPr>
                  </w:pPr>
                  <w:r w:rsidRPr="004936A7">
                    <w:rPr>
                      <w:b/>
                    </w:rPr>
                    <w:t>Cisim yüksekliği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3.5pt;margin-top:81.55pt;width:48.25pt;height:10pt;flip:x y;z-index:251645440" o:connectortype="straight" strokeweight=".5pt">
            <v:stroke endarrow="block"/>
          </v:shape>
        </w:pict>
      </w:r>
      <w:r>
        <w:rPr>
          <w:noProof/>
          <w:lang w:eastAsia="tr-TR"/>
        </w:rPr>
        <w:pict>
          <v:shape id="_x0000_s1028" type="#_x0000_t202" style="position:absolute;margin-left:172.3pt;margin-top:69.5pt;width:101.45pt;height:27.1pt;z-index:251648512" filled="f" stroked="f">
            <v:textbox>
              <w:txbxContent>
                <w:p w:rsidR="00693288" w:rsidRPr="004936A7" w:rsidRDefault="00693288">
                  <w:pPr>
                    <w:rPr>
                      <w:b/>
                    </w:rPr>
                  </w:pPr>
                  <w:r w:rsidRPr="004936A7">
                    <w:rPr>
                      <w:b/>
                    </w:rPr>
                    <w:t>Yan yüz yüksekliği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29" type="#_x0000_t32" style="position:absolute;margin-left:146pt;margin-top:84.85pt;width:26.3pt;height:6.7pt;flip:y;z-index:251647488" o:connectortype="straight" strokeweight=".5pt">
            <v:stroke endarrow="block"/>
          </v:shape>
        </w:pict>
      </w:r>
      <w:r>
        <w:rPr>
          <w:sz w:val="28"/>
          <w:szCs w:val="28"/>
        </w:rPr>
        <w:t xml:space="preserve">        </w:t>
      </w:r>
      <w:r w:rsidRPr="00306B67">
        <w:rPr>
          <w:noProof/>
          <w:sz w:val="28"/>
          <w:szCs w:val="28"/>
          <w:lang w:eastAsia="tr-TR"/>
        </w:rPr>
        <w:pict>
          <v:shape id="Resim 2" o:spid="_x0000_i1026" type="#_x0000_t75" style="width:180.75pt;height:210.75pt;visibility:visible">
            <v:imagedata r:id="rId7" o:title="" gain="1.25" blacklevel="-4588f"/>
          </v:shape>
        </w:pict>
      </w:r>
      <w:r>
        <w:rPr>
          <w:sz w:val="28"/>
          <w:szCs w:val="28"/>
        </w:rPr>
        <w:t xml:space="preserve">                                       </w:t>
      </w:r>
      <w:r w:rsidRPr="00306B67">
        <w:rPr>
          <w:noProof/>
          <w:sz w:val="28"/>
          <w:szCs w:val="28"/>
          <w:lang w:eastAsia="tr-TR"/>
        </w:rPr>
        <w:pict>
          <v:shape id="Resim 3" o:spid="_x0000_i1027" type="#_x0000_t75" style="width:161.25pt;height:216.75pt;visibility:visible">
            <v:imagedata r:id="rId8" o:title="" gain="1.5625" blacklevel="-7209f"/>
          </v:shape>
        </w:pict>
      </w:r>
      <w:r>
        <w:rPr>
          <w:sz w:val="28"/>
          <w:szCs w:val="28"/>
        </w:rPr>
        <w:t xml:space="preserve">           </w:t>
      </w:r>
    </w:p>
    <w:p w:rsidR="00693288" w:rsidRPr="00DC4ABE" w:rsidRDefault="00693288">
      <w:pPr>
        <w:rPr>
          <w:sz w:val="28"/>
          <w:szCs w:val="28"/>
        </w:rPr>
      </w:pPr>
      <w:r>
        <w:rPr>
          <w:noProof/>
          <w:lang w:eastAsia="tr-TR"/>
        </w:rPr>
        <w:pict>
          <v:rect id="_x0000_s1030" style="position:absolute;margin-left:441pt;margin-top:25.15pt;width:68.85pt;height:43.85pt;z-index:251651584" filled="f" strokeweight="1.5pt"/>
        </w:pict>
      </w:r>
    </w:p>
    <w:p w:rsidR="00693288" w:rsidRPr="00DC4ABE" w:rsidRDefault="00693288">
      <w:pPr>
        <w:rPr>
          <w:sz w:val="24"/>
          <w:szCs w:val="24"/>
        </w:rPr>
      </w:pPr>
      <w:r>
        <w:rPr>
          <w:noProof/>
          <w:lang w:eastAsia="tr-TR"/>
        </w:rPr>
        <w:pict>
          <v:shape id="_x0000_s1031" type="#_x0000_t32" style="position:absolute;margin-left:393.45pt;margin-top:22.8pt;width:34.3pt;height:0;z-index:251649536" o:connectortype="straight">
            <v:stroke endarrow="block"/>
          </v:shape>
        </w:pict>
      </w:r>
      <w:r>
        <w:rPr>
          <w:noProof/>
          <w:lang w:eastAsia="tr-TR"/>
        </w:rPr>
        <w:pict>
          <v:rect id="_x0000_s1032" style="position:absolute;margin-left:96.75pt;margin-top:9.05pt;width:290.8pt;height:28.15pt;z-index:251650560" filled="f" strokeweight="1.5pt"/>
        </w:pict>
      </w:r>
      <w:r>
        <w:rPr>
          <w:b/>
          <w:noProof/>
          <w:sz w:val="28"/>
          <w:szCs w:val="28"/>
          <w:u w:val="single"/>
          <w:lang w:eastAsia="tr-TR"/>
        </w:rPr>
        <w:t xml:space="preserve">YANAL ALAN </w:t>
      </w:r>
      <w:r w:rsidRPr="004936A7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    </w:t>
      </w:r>
      <w:r w:rsidRPr="004936A7">
        <w:rPr>
          <w:b/>
          <w:sz w:val="28"/>
          <w:szCs w:val="28"/>
        </w:rPr>
        <w:t>yan yüzleri oluşturan üçgenlerin alanları toplamı</w:t>
      </w:r>
      <w:r w:rsidRPr="004936A7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</w:t>
      </w:r>
      <w:r w:rsidRPr="008F3777">
        <w:rPr>
          <w:position w:val="-24"/>
          <w:sz w:val="24"/>
          <w:szCs w:val="24"/>
        </w:rPr>
        <w:object w:dxaOrig="859" w:dyaOrig="660">
          <v:shape id="_x0000_i1028" type="#_x0000_t75" style="width:54.75pt;height:41.25pt" o:ole="">
            <v:imagedata r:id="rId9" o:title=""/>
          </v:shape>
          <o:OLEObject Type="Embed" ProgID="Equation.3" ShapeID="_x0000_i1028" DrawAspect="Content" ObjectID="_1426275133" r:id="rId10"/>
        </w:object>
      </w:r>
    </w:p>
    <w:p w:rsidR="00693288" w:rsidRDefault="00693288">
      <w:pPr>
        <w:rPr>
          <w:b/>
          <w:sz w:val="24"/>
          <w:szCs w:val="24"/>
        </w:rPr>
      </w:pPr>
      <w:r>
        <w:rPr>
          <w:noProof/>
          <w:lang w:eastAsia="tr-TR"/>
        </w:rPr>
        <w:pict>
          <v:rect id="_x0000_s1033" style="position:absolute;margin-left:127.6pt;margin-top:24pt;width:146.15pt;height:21.85pt;z-index:251652608" filled="f" strokeweight="1.5pt"/>
        </w:pict>
      </w:r>
    </w:p>
    <w:p w:rsidR="00693288" w:rsidRDefault="00693288" w:rsidP="00247975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TÜM(YÜZEY) ALANI </w:t>
      </w:r>
      <w:r w:rsidRPr="00601467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601467">
        <w:rPr>
          <w:sz w:val="28"/>
          <w:szCs w:val="28"/>
        </w:rPr>
        <w:t xml:space="preserve">  </w:t>
      </w:r>
      <w:r w:rsidRPr="0076705E">
        <w:rPr>
          <w:b/>
          <w:sz w:val="28"/>
          <w:szCs w:val="28"/>
        </w:rPr>
        <w:t>yanal alan +  taban alan</w:t>
      </w:r>
    </w:p>
    <w:p w:rsidR="00693288" w:rsidRDefault="00693288" w:rsidP="00247975">
      <w:pPr>
        <w:rPr>
          <w:b/>
          <w:sz w:val="28"/>
          <w:szCs w:val="28"/>
        </w:rPr>
      </w:pPr>
    </w:p>
    <w:p w:rsidR="00693288" w:rsidRDefault="00693288" w:rsidP="00247975">
      <w:pPr>
        <w:rPr>
          <w:b/>
          <w:sz w:val="28"/>
          <w:szCs w:val="28"/>
        </w:rPr>
      </w:pPr>
      <w:r w:rsidRPr="00306B67">
        <w:rPr>
          <w:noProof/>
          <w:sz w:val="28"/>
          <w:szCs w:val="28"/>
          <w:lang w:eastAsia="tr-TR"/>
        </w:rPr>
        <w:pict>
          <v:shape id="Resim 4" o:spid="_x0000_i1029" type="#_x0000_t75" style="width:210.75pt;height:42.75pt;visibility:visible">
            <v:imagedata r:id="rId11" o:title="" gain="96376f" blacklevel="-5243f"/>
          </v:shape>
        </w:pict>
      </w:r>
      <w:r>
        <w:rPr>
          <w:sz w:val="28"/>
          <w:szCs w:val="28"/>
        </w:rPr>
        <w:t xml:space="preserve">                </w:t>
      </w:r>
      <w:r w:rsidRPr="00306B67">
        <w:rPr>
          <w:noProof/>
          <w:sz w:val="28"/>
          <w:szCs w:val="28"/>
          <w:lang w:eastAsia="tr-TR"/>
        </w:rPr>
        <w:pict>
          <v:shape id="Resim 5" o:spid="_x0000_i1030" type="#_x0000_t75" style="width:99.75pt;height:45.75pt;visibility:visible">
            <v:imagedata r:id="rId12" o:title="" gain="91022f" blacklevel="-5898f"/>
          </v:shape>
        </w:pict>
      </w:r>
    </w:p>
    <w:p w:rsidR="00693288" w:rsidRDefault="00693288" w:rsidP="00247975">
      <w:pPr>
        <w:rPr>
          <w:sz w:val="28"/>
          <w:szCs w:val="28"/>
        </w:rPr>
      </w:pPr>
    </w:p>
    <w:p w:rsidR="00693288" w:rsidRDefault="00693288" w:rsidP="00247975">
      <w:pPr>
        <w:rPr>
          <w:sz w:val="28"/>
          <w:szCs w:val="28"/>
        </w:rPr>
      </w:pPr>
    </w:p>
    <w:p w:rsidR="00693288" w:rsidRPr="0032116C" w:rsidRDefault="00693288" w:rsidP="00247975">
      <w:pPr>
        <w:rPr>
          <w:sz w:val="28"/>
          <w:szCs w:val="28"/>
        </w:rPr>
      </w:pPr>
      <w:r>
        <w:rPr>
          <w:noProof/>
          <w:lang w:eastAsia="tr-TR"/>
        </w:rPr>
        <w:pict>
          <v:shape id="_x0000_s1034" type="#_x0000_t202" style="position:absolute;margin-left:313.7pt;margin-top:-16.9pt;width:216.5pt;height:183.3pt;z-index:251653632">
            <v:textbox>
              <w:txbxContent>
                <w:p w:rsidR="00693288" w:rsidRDefault="00693288">
                  <w:r w:rsidRPr="007C0F6F">
                    <w:rPr>
                      <w:noProof/>
                      <w:lang w:eastAsia="tr-TR"/>
                    </w:rPr>
                    <w:pict>
                      <v:shape id="_x0000_i1032" type="#_x0000_t75" style="width:200.25pt;height:177pt;visibility:visible">
                        <v:imagedata r:id="rId13" o:title="" gain="1.25" blacklevel="-3277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5" type="#_x0000_t202" style="position:absolute;margin-left:-17.35pt;margin-top:-16.9pt;width:199.6pt;height:148.3pt;z-index:251658752">
            <v:textbox>
              <w:txbxContent>
                <w:p w:rsidR="00693288" w:rsidRDefault="00693288">
                  <w:r w:rsidRPr="007C0F6F">
                    <w:rPr>
                      <w:noProof/>
                      <w:lang w:eastAsia="tr-TR"/>
                    </w:rPr>
                    <w:pict>
                      <v:shape id="Resim 7" o:spid="_x0000_i1035" type="#_x0000_t75" style="width:71.25pt;height:126.75pt;visibility:visible">
                        <v:imagedata r:id="rId14" o:title=""/>
                      </v:shape>
                    </w:pict>
                  </w:r>
                  <w:r w:rsidRPr="007C0F6F">
                    <w:rPr>
                      <w:noProof/>
                      <w:lang w:eastAsia="tr-TR"/>
                    </w:rPr>
                    <w:pict>
                      <v:shape id="Resim 8" o:spid="_x0000_i1036" type="#_x0000_t75" style="width:97.5pt;height:137.25pt;visibility:visible">
                        <v:imagedata r:id="rId15" o:title="" gain="74473f" blacklevel="-1966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6" type="#_x0000_t32" style="position:absolute;margin-left:261.05pt;margin-top:-40.35pt;width:0;height:793.7pt;z-index:251660800" o:connectortype="straight"/>
        </w:pict>
      </w: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  <w:r>
        <w:rPr>
          <w:noProof/>
          <w:lang w:eastAsia="tr-TR"/>
        </w:rPr>
        <w:pict>
          <v:shape id="_x0000_s1037" type="#_x0000_t202" style="position:absolute;margin-left:-17.35pt;margin-top:6.25pt;width:209.65pt;height:136.25pt;z-index:251659776">
            <v:textbox>
              <w:txbxContent>
                <w:p w:rsidR="00693288" w:rsidRDefault="00693288">
                  <w:r w:rsidRPr="007C0F6F">
                    <w:rPr>
                      <w:noProof/>
                      <w:lang w:eastAsia="tr-TR"/>
                    </w:rPr>
                    <w:pict>
                      <v:shape id="Resim 9" o:spid="_x0000_i1038" type="#_x0000_t75" style="width:192.75pt;height:131.25pt;visibility:visible">
                        <v:imagedata r:id="rId16" o:title="" gain="1.25" blacklevel="-2621f"/>
                      </v:shape>
                    </w:pict>
                  </w:r>
                </w:p>
              </w:txbxContent>
            </v:textbox>
          </v:shape>
        </w:pict>
      </w: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  <w:r>
        <w:rPr>
          <w:noProof/>
          <w:lang w:eastAsia="tr-TR"/>
        </w:rPr>
        <w:pict>
          <v:shape id="_x0000_s1038" type="#_x0000_t202" style="position:absolute;margin-left:313.3pt;margin-top:5.4pt;width:211.25pt;height:159.3pt;z-index:251655680">
            <v:textbox>
              <w:txbxContent>
                <w:p w:rsidR="00693288" w:rsidRDefault="00693288">
                  <w:r w:rsidRPr="007C0F6F">
                    <w:rPr>
                      <w:noProof/>
                      <w:lang w:eastAsia="tr-TR"/>
                    </w:rPr>
                    <w:pict>
                      <v:shape id="_x0000_i1040" type="#_x0000_t75" style="width:192.75pt;height:152.25pt;visibility:visible">
                        <v:imagedata r:id="rId17" o:title="" gain="88562f" blacklevel="-5243f"/>
                      </v:shape>
                    </w:pict>
                  </w:r>
                </w:p>
              </w:txbxContent>
            </v:textbox>
          </v:shape>
        </w:pict>
      </w: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  <w:r>
        <w:rPr>
          <w:noProof/>
          <w:lang w:eastAsia="tr-TR"/>
        </w:rPr>
        <w:pict>
          <v:shape id="_x0000_s1039" type="#_x0000_t202" style="position:absolute;margin-left:-17.35pt;margin-top:17.3pt;width:216.5pt;height:163.9pt;z-index:251656704">
            <v:textbox>
              <w:txbxContent>
                <w:p w:rsidR="00693288" w:rsidRDefault="00693288">
                  <w:r w:rsidRPr="007C0F6F">
                    <w:rPr>
                      <w:noProof/>
                      <w:lang w:eastAsia="tr-TR"/>
                    </w:rPr>
                    <w:pict>
                      <v:shape id="_x0000_i1042" type="#_x0000_t75" style="width:197.25pt;height:153pt;visibility:visible">
                        <v:imagedata r:id="rId18" o:title="" gain="91022f" blacklevel="-5898f"/>
                      </v:shape>
                    </w:pict>
                  </w:r>
                </w:p>
              </w:txbxContent>
            </v:textbox>
          </v:shape>
        </w:pict>
      </w: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  <w:r>
        <w:rPr>
          <w:noProof/>
          <w:lang w:eastAsia="tr-TR"/>
        </w:rPr>
        <w:pict>
          <v:shape id="_x0000_s1040" type="#_x0000_t202" style="position:absolute;margin-left:318.95pt;margin-top:18.7pt;width:205.6pt;height:177.25pt;z-index:251657728">
            <v:textbox>
              <w:txbxContent>
                <w:p w:rsidR="00693288" w:rsidRDefault="00693288">
                  <w:r w:rsidRPr="007C0F6F">
                    <w:rPr>
                      <w:noProof/>
                      <w:lang w:eastAsia="tr-TR"/>
                    </w:rPr>
                    <w:pict>
                      <v:shape id="Resim 6" o:spid="_x0000_i1044" type="#_x0000_t75" style="width:186.75pt;height:167.25pt;visibility:visible">
                        <v:imagedata r:id="rId19" o:title="" gain="79922f" blacklevel="-3277f"/>
                      </v:shape>
                    </w:pict>
                  </w:r>
                </w:p>
              </w:txbxContent>
            </v:textbox>
          </v:shape>
        </w:pict>
      </w: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  <w:r>
        <w:rPr>
          <w:noProof/>
          <w:lang w:eastAsia="tr-TR"/>
        </w:rPr>
        <w:pict>
          <v:shape id="_x0000_s1041" type="#_x0000_t202" style="position:absolute;margin-left:-17.35pt;margin-top:11.2pt;width:216.5pt;height:149.1pt;z-index:251654656">
            <v:textbox>
              <w:txbxContent>
                <w:p w:rsidR="00693288" w:rsidRDefault="00693288">
                  <w:r w:rsidRPr="007C0F6F">
                    <w:rPr>
                      <w:noProof/>
                      <w:lang w:eastAsia="tr-TR"/>
                    </w:rPr>
                    <w:pict>
                      <v:shape id="_x0000_i1046" type="#_x0000_t75" style="width:200.25pt;height:141pt;visibility:visible">
                        <v:imagedata r:id="rId20" o:title="" gain="78019f" blacklevel="-4588f"/>
                      </v:shape>
                    </w:pict>
                  </w:r>
                </w:p>
              </w:txbxContent>
            </v:textbox>
          </v:shape>
        </w:pict>
      </w: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Default="00693288">
      <w:pPr>
        <w:rPr>
          <w:noProof/>
          <w:sz w:val="28"/>
          <w:szCs w:val="28"/>
          <w:lang w:eastAsia="tr-TR"/>
        </w:rPr>
      </w:pPr>
    </w:p>
    <w:p w:rsidR="00693288" w:rsidRPr="0032116C" w:rsidRDefault="00693288">
      <w:pPr>
        <w:rPr>
          <w:noProof/>
          <w:sz w:val="28"/>
          <w:szCs w:val="28"/>
          <w:lang w:eastAsia="tr-TR"/>
        </w:rPr>
      </w:pPr>
      <w:r>
        <w:rPr>
          <w:noProof/>
          <w:lang w:eastAsia="tr-TR"/>
        </w:rPr>
        <w:pict>
          <v:shape id="_x0000_s1042" type="#_x0000_t202" style="position:absolute;margin-left:312.9pt;margin-top:684.7pt;width:168.75pt;height:46.5pt;z-index:251670016">
            <v:textbox>
              <w:txbxContent>
                <w:p w:rsidR="00693288" w:rsidRPr="0076705E" w:rsidRDefault="00693288" w:rsidP="00A518D9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  <w:r>
                    <w:rPr>
                      <w:rFonts w:ascii="Monotype Corsiva" w:hAnsi="Monotype Corsiva"/>
                      <w:b/>
                    </w:rPr>
                    <w:t>MEHMET AKİF ERSOY ORTAOKULU</w:t>
                  </w:r>
                </w:p>
                <w:p w:rsidR="00693288" w:rsidRPr="0076705E" w:rsidRDefault="00693288" w:rsidP="00A518D9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3" type="#_x0000_t202" style="position:absolute;margin-left:288.4pt;margin-top:447.4pt;width:215.9pt;height:192pt;z-index:251665920">
            <v:textbox>
              <w:txbxContent>
                <w:p w:rsidR="00693288" w:rsidRDefault="00693288">
                  <w:r w:rsidRPr="007C0F6F">
                    <w:rPr>
                      <w:noProof/>
                      <w:lang w:eastAsia="tr-TR"/>
                    </w:rPr>
                    <w:pict>
                      <v:shape id="_x0000_i1048" type="#_x0000_t75" style="width:196.5pt;height:184.5pt;visibility:visible">
                        <v:imagedata r:id="rId21" o:title="" gain="74473f" blacklevel="-2621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4" type="#_x0000_t202" style="position:absolute;margin-left:298.75pt;margin-top:218.65pt;width:216.65pt;height:168.15pt;z-index:251668992">
            <v:textbox style="mso-next-textbox:#_x0000_s1044">
              <w:txbxContent>
                <w:p w:rsidR="00693288" w:rsidRDefault="00693288">
                  <w:r w:rsidRPr="007C0F6F">
                    <w:rPr>
                      <w:noProof/>
                      <w:lang w:eastAsia="tr-TR"/>
                    </w:rPr>
                    <w:pict>
                      <v:shape id="Resim 11" o:spid="_x0000_i1050" type="#_x0000_t75" style="width:205.5pt;height:153.75pt;visibility:visible">
                        <v:imagedata r:id="rId22" o:title="" gain="1.25" blacklevel="-2621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5" type="#_x0000_t202" style="position:absolute;margin-left:-18.45pt;margin-top:341.65pt;width:205.55pt;height:133.95pt;z-index:251661824">
            <v:textbox style="mso-next-textbox:#_x0000_s1045">
              <w:txbxContent>
                <w:p w:rsidR="00693288" w:rsidRDefault="00693288">
                  <w:r w:rsidRPr="007C0F6F">
                    <w:rPr>
                      <w:noProof/>
                      <w:lang w:eastAsia="tr-TR"/>
                    </w:rPr>
                    <w:pict>
                      <v:shape id="Resim 10" o:spid="_x0000_i1052" type="#_x0000_t75" style="width:189.75pt;height:128.25pt;visibility:visible">
                        <v:imagedata r:id="rId23" o:title="" gain="76205f" blacklevel="-1966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6" type="#_x0000_t202" style="position:absolute;margin-left:306.3pt;margin-top:-10.65pt;width:209.25pt;height:140.3pt;z-index:251667968">
            <v:textbox>
              <w:txbxContent>
                <w:p w:rsidR="00693288" w:rsidRDefault="00693288">
                  <w:r w:rsidRPr="007C0F6F">
                    <w:rPr>
                      <w:noProof/>
                      <w:lang w:eastAsia="tr-TR"/>
                    </w:rPr>
                    <w:pict>
                      <v:shape id="Resim 13" o:spid="_x0000_i1054" type="#_x0000_t75" style="width:186.75pt;height:135pt;visibility:visible">
                        <v:imagedata r:id="rId24" o:title="" gain="74473f" blacklevel="-1966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7" type="#_x0000_t202" style="position:absolute;margin-left:-18.45pt;margin-top:534pt;width:215.9pt;height:150.7pt;z-index:251666944">
            <v:textbox>
              <w:txbxContent>
                <w:p w:rsidR="00693288" w:rsidRDefault="00693288">
                  <w:r w:rsidRPr="007C0F6F">
                    <w:rPr>
                      <w:noProof/>
                      <w:lang w:eastAsia="tr-TR"/>
                    </w:rPr>
                    <w:pict>
                      <v:shape id="_x0000_i1056" type="#_x0000_t75" style="width:196.5pt;height:143.25pt;visibility:visible">
                        <v:imagedata r:id="rId2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8" type="#_x0000_t202" style="position:absolute;margin-left:-18.45pt;margin-top:139.65pt;width:215.9pt;height:148.55pt;z-index:251664896">
            <v:textbox>
              <w:txbxContent>
                <w:p w:rsidR="00693288" w:rsidRDefault="00693288">
                  <w:r w:rsidRPr="007C0F6F">
                    <w:rPr>
                      <w:noProof/>
                      <w:lang w:eastAsia="tr-TR"/>
                    </w:rPr>
                    <w:pict>
                      <v:shape id="_x0000_i1058" type="#_x0000_t75" style="width:197.25pt;height:140.25pt;visibility:visible">
                        <v:imagedata r:id="rId24" o:title="" gain="78019f" blacklevel="-1966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9" type="#_x0000_t202" style="position:absolute;margin-left:-18.45pt;margin-top:-10.65pt;width:215.9pt;height:126.05pt;z-index:251662848">
            <v:textbox>
              <w:txbxContent>
                <w:p w:rsidR="00693288" w:rsidRDefault="00693288">
                  <w:r w:rsidRPr="007C0F6F">
                    <w:rPr>
                      <w:noProof/>
                      <w:lang w:eastAsia="tr-TR"/>
                    </w:rPr>
                    <w:pict>
                      <v:shape id="_x0000_i1060" type="#_x0000_t75" style="width:202.5pt;height:111.75pt;visibility:visible">
                        <v:imagedata r:id="rId26" o:title="" gain="78019f" blacklevel="-1966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0" type="#_x0000_t32" style="position:absolute;margin-left:255.55pt;margin-top:-26pt;width:0;height:761.75pt;z-index:251663872" o:connectortype="straight"/>
        </w:pict>
      </w:r>
    </w:p>
    <w:sectPr w:rsidR="00693288" w:rsidRPr="0032116C" w:rsidSect="009848E0">
      <w:pgSz w:w="11906" w:h="16838"/>
      <w:pgMar w:top="907" w:right="907" w:bottom="907" w:left="90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288" w:rsidRDefault="00693288" w:rsidP="00513DD7">
      <w:pPr>
        <w:spacing w:after="0" w:line="240" w:lineRule="auto"/>
      </w:pPr>
      <w:r>
        <w:separator/>
      </w:r>
    </w:p>
  </w:endnote>
  <w:endnote w:type="continuationSeparator" w:id="0">
    <w:p w:rsidR="00693288" w:rsidRDefault="00693288" w:rsidP="00513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288" w:rsidRDefault="00693288" w:rsidP="00513DD7">
      <w:pPr>
        <w:spacing w:after="0" w:line="240" w:lineRule="auto"/>
      </w:pPr>
      <w:r>
        <w:separator/>
      </w:r>
    </w:p>
  </w:footnote>
  <w:footnote w:type="continuationSeparator" w:id="0">
    <w:p w:rsidR="00693288" w:rsidRDefault="00693288" w:rsidP="00513D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48E0"/>
    <w:rsid w:val="00083637"/>
    <w:rsid w:val="000A2E37"/>
    <w:rsid w:val="001F1F72"/>
    <w:rsid w:val="00247975"/>
    <w:rsid w:val="00306B67"/>
    <w:rsid w:val="0032116C"/>
    <w:rsid w:val="003254DA"/>
    <w:rsid w:val="003660F0"/>
    <w:rsid w:val="00402201"/>
    <w:rsid w:val="004027A8"/>
    <w:rsid w:val="00404935"/>
    <w:rsid w:val="00442BC6"/>
    <w:rsid w:val="00451EF8"/>
    <w:rsid w:val="00462EE9"/>
    <w:rsid w:val="00470F7D"/>
    <w:rsid w:val="004936A7"/>
    <w:rsid w:val="00494E6C"/>
    <w:rsid w:val="00513DD7"/>
    <w:rsid w:val="00601467"/>
    <w:rsid w:val="006040D8"/>
    <w:rsid w:val="00644B08"/>
    <w:rsid w:val="00675EBE"/>
    <w:rsid w:val="006879C0"/>
    <w:rsid w:val="00693288"/>
    <w:rsid w:val="0076705E"/>
    <w:rsid w:val="007C0F6F"/>
    <w:rsid w:val="008B1AD1"/>
    <w:rsid w:val="008D4446"/>
    <w:rsid w:val="008F3777"/>
    <w:rsid w:val="009848E0"/>
    <w:rsid w:val="009E635E"/>
    <w:rsid w:val="009F45B9"/>
    <w:rsid w:val="00A518D9"/>
    <w:rsid w:val="00AD6F06"/>
    <w:rsid w:val="00BC32F1"/>
    <w:rsid w:val="00BC5B9E"/>
    <w:rsid w:val="00BF5180"/>
    <w:rsid w:val="00C52969"/>
    <w:rsid w:val="00C77742"/>
    <w:rsid w:val="00CC722B"/>
    <w:rsid w:val="00CE179A"/>
    <w:rsid w:val="00CE53BA"/>
    <w:rsid w:val="00D070DC"/>
    <w:rsid w:val="00D1225E"/>
    <w:rsid w:val="00DC13B6"/>
    <w:rsid w:val="00DC4ABE"/>
    <w:rsid w:val="00E00B01"/>
    <w:rsid w:val="00E30961"/>
    <w:rsid w:val="00E42BF4"/>
    <w:rsid w:val="00E807D7"/>
    <w:rsid w:val="00F4606D"/>
    <w:rsid w:val="00F60D29"/>
    <w:rsid w:val="00F61DF1"/>
    <w:rsid w:val="00F72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B0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84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48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513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13DD7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13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13DD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3.e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88</Words>
  <Characters>505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PİRAMİT</dc:title>
  <dc:subject/>
  <dc:creator>User</dc:creator>
  <cp:keywords/>
  <dc:description/>
  <cp:lastModifiedBy>Excellent-PC</cp:lastModifiedBy>
  <cp:revision>2</cp:revision>
  <dcterms:created xsi:type="dcterms:W3CDTF">2013-03-31T19:46:00Z</dcterms:created>
  <dcterms:modified xsi:type="dcterms:W3CDTF">2013-03-31T19:46:00Z</dcterms:modified>
</cp:coreProperties>
</file>