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903" w:rsidRDefault="00B91903" w:rsidP="00824C5A">
      <w:pPr>
        <w:rPr>
          <w:rFonts w:ascii="Calibri" w:hAnsi="Calibri"/>
          <w:sz w:val="22"/>
        </w:rPr>
      </w:pPr>
      <w:r w:rsidRPr="00D442AE">
        <w:rPr>
          <w:rFonts w:ascii="Calibri" w:hAnsi="Calibri"/>
          <w:noProof/>
          <w:sz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1" o:spid="_x0000_i1025" type="#_x0000_t75" style="width:243pt;height:396pt;visibility:visible">
            <v:imagedata r:id="rId7" o:title=""/>
          </v:shape>
        </w:pict>
      </w:r>
    </w:p>
    <w:p w:rsidR="00B91903" w:rsidRDefault="00B91903" w:rsidP="00824C5A">
      <w:pPr>
        <w:rPr>
          <w:rFonts w:ascii="Calibri" w:hAnsi="Calibri"/>
          <w:sz w:val="22"/>
        </w:rPr>
      </w:pPr>
    </w:p>
    <w:p w:rsidR="00B91903" w:rsidRDefault="00B91903" w:rsidP="00824C5A">
      <w:pPr>
        <w:rPr>
          <w:rFonts w:ascii="Calibri" w:hAnsi="Calibri"/>
          <w:sz w:val="22"/>
        </w:rPr>
      </w:pPr>
      <w:r w:rsidRPr="00D442AE">
        <w:rPr>
          <w:rFonts w:ascii="Calibri" w:hAnsi="Calibri"/>
          <w:noProof/>
          <w:sz w:val="22"/>
        </w:rPr>
        <w:pict>
          <v:shape id="Resim 2" o:spid="_x0000_i1026" type="#_x0000_t75" style="width:240.75pt;height:212.25pt;visibility:visible">
            <v:imagedata r:id="rId8" o:title=""/>
          </v:shape>
        </w:pict>
      </w:r>
    </w:p>
    <w:p w:rsidR="00B91903" w:rsidRDefault="00B91903" w:rsidP="00824C5A">
      <w:pPr>
        <w:rPr>
          <w:rFonts w:ascii="Calibri" w:hAnsi="Calibri"/>
          <w:sz w:val="22"/>
        </w:rPr>
      </w:pPr>
    </w:p>
    <w:p w:rsidR="00B91903" w:rsidRDefault="00B91903" w:rsidP="00824C5A">
      <w:pPr>
        <w:rPr>
          <w:rFonts w:ascii="Calibri" w:hAnsi="Calibri"/>
          <w:sz w:val="22"/>
        </w:rPr>
      </w:pPr>
      <w:r w:rsidRPr="00D442AE">
        <w:rPr>
          <w:rFonts w:ascii="Calibri" w:hAnsi="Calibri"/>
          <w:noProof/>
          <w:sz w:val="22"/>
        </w:rPr>
        <w:pict>
          <v:shape id="Resim 3" o:spid="_x0000_i1027" type="#_x0000_t75" style="width:248.25pt;height:104.25pt;visibility:visible">
            <v:imagedata r:id="rId9" o:title=""/>
          </v:shape>
        </w:pict>
      </w:r>
    </w:p>
    <w:p w:rsidR="00B91903" w:rsidRDefault="00B91903" w:rsidP="00824C5A">
      <w:pPr>
        <w:rPr>
          <w:rFonts w:ascii="Calibri" w:hAnsi="Calibri"/>
          <w:sz w:val="22"/>
        </w:rPr>
      </w:pPr>
    </w:p>
    <w:p w:rsidR="00B91903" w:rsidRDefault="00B91903" w:rsidP="00824C5A">
      <w:pPr>
        <w:rPr>
          <w:rFonts w:ascii="Calibri" w:hAnsi="Calibri"/>
          <w:sz w:val="22"/>
        </w:rPr>
      </w:pPr>
    </w:p>
    <w:p w:rsidR="00B91903" w:rsidRDefault="00B91903" w:rsidP="00824C5A">
      <w:pPr>
        <w:rPr>
          <w:rFonts w:ascii="Calibri" w:hAnsi="Calibri"/>
          <w:sz w:val="22"/>
        </w:rPr>
      </w:pPr>
      <w:r w:rsidRPr="00D442AE">
        <w:rPr>
          <w:rFonts w:ascii="Calibri" w:hAnsi="Calibri"/>
          <w:noProof/>
          <w:sz w:val="22"/>
        </w:rPr>
        <w:pict>
          <v:shape id="Resim 4" o:spid="_x0000_i1028" type="#_x0000_t75" style="width:243pt;height:279pt;visibility:visible">
            <v:imagedata r:id="rId10" o:title=""/>
          </v:shape>
        </w:pict>
      </w:r>
    </w:p>
    <w:p w:rsidR="00B91903" w:rsidRDefault="00B91903" w:rsidP="00824C5A">
      <w:pPr>
        <w:rPr>
          <w:rFonts w:ascii="Calibri" w:hAnsi="Calibri"/>
          <w:sz w:val="22"/>
        </w:rPr>
      </w:pPr>
    </w:p>
    <w:p w:rsidR="00B91903" w:rsidRDefault="00B91903" w:rsidP="00824C5A">
      <w:pPr>
        <w:rPr>
          <w:rFonts w:ascii="Calibri" w:hAnsi="Calibri"/>
          <w:sz w:val="22"/>
        </w:rPr>
      </w:pPr>
      <w:r w:rsidRPr="00D442AE">
        <w:rPr>
          <w:rFonts w:ascii="Calibri" w:hAnsi="Calibri"/>
          <w:noProof/>
          <w:sz w:val="22"/>
        </w:rPr>
        <w:pict>
          <v:shape id="Resim 5" o:spid="_x0000_i1029" type="#_x0000_t75" style="width:248.25pt;height:297pt;visibility:visible">
            <v:imagedata r:id="rId11" o:title=""/>
          </v:shape>
        </w:pict>
      </w:r>
    </w:p>
    <w:p w:rsidR="00B91903" w:rsidRDefault="00B91903" w:rsidP="00824C5A">
      <w:pPr>
        <w:rPr>
          <w:rFonts w:ascii="Calibri" w:hAnsi="Calibri"/>
          <w:sz w:val="22"/>
        </w:rPr>
      </w:pPr>
    </w:p>
    <w:p w:rsidR="00B91903" w:rsidRDefault="00B91903" w:rsidP="00824C5A">
      <w:pPr>
        <w:rPr>
          <w:rFonts w:ascii="Calibri" w:hAnsi="Calibri"/>
          <w:sz w:val="22"/>
        </w:rPr>
      </w:pPr>
      <w:r w:rsidRPr="00D442AE">
        <w:rPr>
          <w:rFonts w:ascii="Calibri" w:hAnsi="Calibri"/>
          <w:noProof/>
          <w:sz w:val="22"/>
        </w:rPr>
        <w:pict>
          <v:shape id="Resim 6" o:spid="_x0000_i1030" type="#_x0000_t75" style="width:248.25pt;height:70.5pt;visibility:visible">
            <v:imagedata r:id="rId12" o:title=""/>
          </v:shape>
        </w:pict>
      </w:r>
    </w:p>
    <w:p w:rsidR="00B91903" w:rsidRDefault="00B91903" w:rsidP="00824C5A">
      <w:pPr>
        <w:rPr>
          <w:rFonts w:ascii="Calibri" w:hAnsi="Calibri"/>
          <w:sz w:val="22"/>
        </w:rPr>
      </w:pPr>
      <w:r w:rsidRPr="00D442AE">
        <w:rPr>
          <w:rFonts w:ascii="Calibri" w:hAnsi="Calibri"/>
          <w:noProof/>
          <w:sz w:val="22"/>
        </w:rPr>
        <w:pict>
          <v:shape id="Resim 29" o:spid="_x0000_i1031" type="#_x0000_t75" style="width:245.25pt;height:87pt;visibility:visible">
            <v:imagedata r:id="rId13" o:title=""/>
          </v:shape>
        </w:pict>
      </w:r>
    </w:p>
    <w:p w:rsidR="00B91903" w:rsidRDefault="00B91903" w:rsidP="00824C5A">
      <w:pPr>
        <w:rPr>
          <w:rFonts w:ascii="Calibri" w:hAnsi="Calibri"/>
          <w:sz w:val="22"/>
        </w:rPr>
      </w:pPr>
      <w:r w:rsidRPr="00D442AE">
        <w:rPr>
          <w:rFonts w:ascii="Calibri" w:hAnsi="Calibri"/>
          <w:noProof/>
          <w:sz w:val="22"/>
        </w:rPr>
        <w:pict>
          <v:shape id="Resim 7" o:spid="_x0000_i1032" type="#_x0000_t75" style="width:241.5pt;height:254.25pt;visibility:visible">
            <v:imagedata r:id="rId14" o:title=""/>
          </v:shape>
        </w:pict>
      </w:r>
    </w:p>
    <w:p w:rsidR="00B91903" w:rsidRDefault="00B91903" w:rsidP="00824C5A">
      <w:pPr>
        <w:rPr>
          <w:rFonts w:ascii="Calibri" w:hAnsi="Calibri"/>
          <w:sz w:val="22"/>
        </w:rPr>
      </w:pPr>
    </w:p>
    <w:p w:rsidR="00B91903" w:rsidRDefault="00B91903" w:rsidP="00824C5A">
      <w:pPr>
        <w:rPr>
          <w:rFonts w:ascii="Calibri" w:hAnsi="Calibri"/>
          <w:sz w:val="22"/>
        </w:rPr>
      </w:pPr>
      <w:r w:rsidRPr="00D442AE">
        <w:rPr>
          <w:rFonts w:ascii="Calibri" w:hAnsi="Calibri"/>
          <w:noProof/>
          <w:sz w:val="22"/>
        </w:rPr>
        <w:pict>
          <v:shape id="Resim 8" o:spid="_x0000_i1033" type="#_x0000_t75" style="width:241.5pt;height:291.75pt;visibility:visible">
            <v:imagedata r:id="rId15" o:title=""/>
          </v:shape>
        </w:pict>
      </w:r>
    </w:p>
    <w:p w:rsidR="00B91903" w:rsidRDefault="00B91903" w:rsidP="00824C5A">
      <w:pPr>
        <w:rPr>
          <w:rFonts w:ascii="Calibri" w:hAnsi="Calibri"/>
          <w:sz w:val="22"/>
        </w:rPr>
      </w:pPr>
    </w:p>
    <w:p w:rsidR="00B91903" w:rsidRDefault="00B91903" w:rsidP="00824C5A">
      <w:pPr>
        <w:rPr>
          <w:rFonts w:ascii="Calibri" w:hAnsi="Calibri"/>
          <w:sz w:val="22"/>
        </w:rPr>
      </w:pPr>
      <w:r w:rsidRPr="00D442AE">
        <w:rPr>
          <w:rFonts w:ascii="Calibri" w:hAnsi="Calibri"/>
          <w:noProof/>
          <w:sz w:val="22"/>
        </w:rPr>
        <w:pict>
          <v:shape id="Resim 9" o:spid="_x0000_i1034" type="#_x0000_t75" style="width:243pt;height:158.25pt;visibility:visible">
            <v:imagedata r:id="rId16" o:title=""/>
          </v:shape>
        </w:pict>
      </w:r>
    </w:p>
    <w:p w:rsidR="00B91903" w:rsidRDefault="00B91903" w:rsidP="00824C5A">
      <w:pPr>
        <w:rPr>
          <w:rFonts w:ascii="Calibri" w:hAnsi="Calibri"/>
          <w:sz w:val="22"/>
        </w:rPr>
      </w:pPr>
    </w:p>
    <w:p w:rsidR="00B91903" w:rsidRDefault="00B91903" w:rsidP="00824C5A">
      <w:pPr>
        <w:rPr>
          <w:rFonts w:ascii="Calibri" w:hAnsi="Calibri"/>
          <w:sz w:val="22"/>
        </w:rPr>
      </w:pPr>
    </w:p>
    <w:p w:rsidR="00B91903" w:rsidRDefault="00B91903" w:rsidP="00824C5A">
      <w:pPr>
        <w:rPr>
          <w:rFonts w:ascii="Calibri" w:hAnsi="Calibri"/>
          <w:sz w:val="22"/>
        </w:rPr>
      </w:pPr>
      <w:r w:rsidRPr="00D442AE">
        <w:rPr>
          <w:rFonts w:ascii="Calibri" w:hAnsi="Calibri"/>
          <w:noProof/>
          <w:sz w:val="22"/>
        </w:rPr>
        <w:pict>
          <v:shape id="Resim 10" o:spid="_x0000_i1035" type="#_x0000_t75" style="width:247.5pt;height:162pt;visibility:visible">
            <v:imagedata r:id="rId17" o:title=""/>
          </v:shape>
        </w:pict>
      </w:r>
    </w:p>
    <w:p w:rsidR="00B91903" w:rsidRDefault="00B91903" w:rsidP="00824C5A">
      <w:pPr>
        <w:rPr>
          <w:rFonts w:ascii="Calibri" w:hAnsi="Calibri"/>
          <w:sz w:val="22"/>
        </w:rPr>
      </w:pPr>
    </w:p>
    <w:p w:rsidR="00B91903" w:rsidRDefault="00B91903" w:rsidP="00824C5A">
      <w:pPr>
        <w:rPr>
          <w:rFonts w:ascii="Calibri" w:hAnsi="Calibri"/>
          <w:sz w:val="22"/>
        </w:rPr>
      </w:pPr>
      <w:r w:rsidRPr="00D442AE">
        <w:rPr>
          <w:rFonts w:ascii="Calibri" w:hAnsi="Calibri"/>
          <w:noProof/>
          <w:sz w:val="22"/>
        </w:rPr>
        <w:pict>
          <v:shape id="Resim 11" o:spid="_x0000_i1036" type="#_x0000_t75" style="width:246pt;height:171pt;visibility:visible">
            <v:imagedata r:id="rId18" o:title=""/>
          </v:shape>
        </w:pict>
      </w:r>
    </w:p>
    <w:p w:rsidR="00B91903" w:rsidRDefault="00B91903" w:rsidP="00824C5A">
      <w:pPr>
        <w:rPr>
          <w:rFonts w:ascii="Calibri" w:hAnsi="Calibri"/>
          <w:sz w:val="22"/>
        </w:rPr>
      </w:pPr>
      <w:r w:rsidRPr="00D442AE">
        <w:rPr>
          <w:rFonts w:ascii="Calibri" w:hAnsi="Calibri"/>
          <w:noProof/>
          <w:sz w:val="22"/>
        </w:rPr>
        <w:pict>
          <v:shape id="Resim 16" o:spid="_x0000_i1037" type="#_x0000_t75" style="width:248.25pt;height:186pt;visibility:visible">
            <v:imagedata r:id="rId19" o:title=""/>
          </v:shape>
        </w:pict>
      </w:r>
    </w:p>
    <w:p w:rsidR="00B91903" w:rsidRDefault="00B91903" w:rsidP="00824C5A">
      <w:pPr>
        <w:rPr>
          <w:rFonts w:ascii="Calibri" w:hAnsi="Calibri"/>
          <w:sz w:val="22"/>
        </w:rPr>
      </w:pPr>
    </w:p>
    <w:p w:rsidR="00B91903" w:rsidRDefault="00B91903" w:rsidP="00824C5A">
      <w:pPr>
        <w:rPr>
          <w:rFonts w:ascii="Calibri" w:hAnsi="Calibri"/>
          <w:sz w:val="22"/>
        </w:rPr>
      </w:pPr>
      <w:r w:rsidRPr="00D442AE">
        <w:rPr>
          <w:rFonts w:ascii="Calibri" w:hAnsi="Calibri"/>
          <w:noProof/>
          <w:sz w:val="22"/>
        </w:rPr>
        <w:pict>
          <v:shape id="Resim 17" o:spid="_x0000_i1038" type="#_x0000_t75" style="width:243pt;height:222.75pt;visibility:visible">
            <v:imagedata r:id="rId20" o:title=""/>
          </v:shape>
        </w:pict>
      </w:r>
    </w:p>
    <w:p w:rsidR="00B91903" w:rsidRDefault="00B91903" w:rsidP="00824C5A">
      <w:pPr>
        <w:rPr>
          <w:rFonts w:ascii="Calibri" w:hAnsi="Calibri"/>
          <w:sz w:val="22"/>
        </w:rPr>
      </w:pPr>
      <w:r w:rsidRPr="00D442AE">
        <w:rPr>
          <w:rFonts w:ascii="Calibri" w:hAnsi="Calibri"/>
          <w:noProof/>
          <w:sz w:val="22"/>
        </w:rPr>
        <w:pict>
          <v:shape id="Resim 18" o:spid="_x0000_i1039" type="#_x0000_t75" style="width:245.25pt;height:203.25pt;visibility:visible">
            <v:imagedata r:id="rId21" o:title=""/>
          </v:shape>
        </w:pict>
      </w:r>
    </w:p>
    <w:p w:rsidR="00B91903" w:rsidRDefault="00B91903" w:rsidP="00824C5A">
      <w:pPr>
        <w:rPr>
          <w:rFonts w:ascii="Calibri" w:hAnsi="Calibri"/>
          <w:sz w:val="22"/>
        </w:rPr>
      </w:pPr>
    </w:p>
    <w:p w:rsidR="00B91903" w:rsidRDefault="00B91903" w:rsidP="00824C5A">
      <w:pPr>
        <w:rPr>
          <w:rFonts w:ascii="Calibri" w:hAnsi="Calibri"/>
          <w:sz w:val="22"/>
        </w:rPr>
      </w:pPr>
      <w:r w:rsidRPr="00D442AE">
        <w:rPr>
          <w:rFonts w:ascii="Calibri" w:hAnsi="Calibri"/>
          <w:noProof/>
          <w:sz w:val="22"/>
        </w:rPr>
        <w:pict>
          <v:shape id="Resim 19" o:spid="_x0000_i1040" type="#_x0000_t75" style="width:241.5pt;height:229.5pt;visibility:visible">
            <v:imagedata r:id="rId22" o:title=""/>
          </v:shape>
        </w:pict>
      </w:r>
    </w:p>
    <w:p w:rsidR="00B91903" w:rsidRDefault="00B91903" w:rsidP="00824C5A">
      <w:pPr>
        <w:rPr>
          <w:rFonts w:ascii="Calibri" w:hAnsi="Calibri"/>
          <w:sz w:val="22"/>
        </w:rPr>
      </w:pPr>
      <w:r w:rsidRPr="00D442AE">
        <w:rPr>
          <w:rFonts w:ascii="Calibri" w:hAnsi="Calibri"/>
          <w:noProof/>
          <w:sz w:val="22"/>
        </w:rPr>
        <w:pict>
          <v:shape id="Resim 20" o:spid="_x0000_i1041" type="#_x0000_t75" style="width:246pt;height:193.5pt;visibility:visible">
            <v:imagedata r:id="rId23" o:title=""/>
          </v:shape>
        </w:pict>
      </w:r>
    </w:p>
    <w:p w:rsidR="00B91903" w:rsidRDefault="00B91903" w:rsidP="00824C5A">
      <w:pPr>
        <w:rPr>
          <w:rFonts w:ascii="Calibri" w:hAnsi="Calibri"/>
          <w:sz w:val="22"/>
        </w:rPr>
      </w:pPr>
      <w:r w:rsidRPr="00D442AE">
        <w:rPr>
          <w:rFonts w:ascii="Calibri" w:hAnsi="Calibri"/>
          <w:noProof/>
          <w:sz w:val="22"/>
        </w:rPr>
        <w:pict>
          <v:shape id="Resim 288" o:spid="_x0000_i1042" type="#_x0000_t75" style="width:241.5pt;height:86.25pt;visibility:visible">
            <v:imagedata r:id="rId24" o:title=""/>
          </v:shape>
        </w:pict>
      </w:r>
    </w:p>
    <w:p w:rsidR="00B91903" w:rsidRDefault="00B91903" w:rsidP="00824C5A">
      <w:pPr>
        <w:rPr>
          <w:rFonts w:ascii="Calibri" w:hAnsi="Calibri"/>
          <w:sz w:val="22"/>
        </w:rPr>
      </w:pPr>
      <w:r w:rsidRPr="00D442AE">
        <w:rPr>
          <w:rFonts w:ascii="Calibri" w:hAnsi="Calibri"/>
          <w:noProof/>
          <w:sz w:val="22"/>
        </w:rPr>
        <w:pict>
          <v:shape id="Resim 22" o:spid="_x0000_i1043" type="#_x0000_t75" style="width:241.5pt;height:332.25pt;visibility:visible">
            <v:imagedata r:id="rId25" o:title=""/>
          </v:shape>
        </w:pict>
      </w:r>
      <w:r w:rsidRPr="00D442AE">
        <w:rPr>
          <w:rFonts w:ascii="Calibri" w:hAnsi="Calibri"/>
          <w:noProof/>
          <w:sz w:val="22"/>
        </w:rPr>
        <w:pict>
          <v:shape id="Resim 23" o:spid="_x0000_i1044" type="#_x0000_t75" style="width:240.75pt;height:234.75pt;visibility:visible">
            <v:imagedata r:id="rId26" o:title=""/>
          </v:shape>
        </w:pict>
      </w:r>
    </w:p>
    <w:p w:rsidR="00B91903" w:rsidRDefault="00B91903" w:rsidP="00824C5A">
      <w:pPr>
        <w:rPr>
          <w:rFonts w:ascii="Calibri" w:hAnsi="Calibri"/>
          <w:sz w:val="22"/>
        </w:rPr>
      </w:pPr>
      <w:r w:rsidRPr="00D442AE">
        <w:rPr>
          <w:rFonts w:ascii="Calibri" w:hAnsi="Calibri"/>
          <w:noProof/>
          <w:sz w:val="22"/>
        </w:rPr>
        <w:pict>
          <v:shape id="Resim 290" o:spid="_x0000_i1045" type="#_x0000_t75" style="width:243pt;height:174.75pt;visibility:visible">
            <v:imagedata r:id="rId27" o:title=""/>
          </v:shape>
        </w:pict>
      </w:r>
    </w:p>
    <w:p w:rsidR="00B91903" w:rsidRDefault="00B91903" w:rsidP="00824C5A">
      <w:pPr>
        <w:rPr>
          <w:rFonts w:ascii="Calibri" w:hAnsi="Calibri"/>
          <w:sz w:val="22"/>
        </w:rPr>
      </w:pPr>
    </w:p>
    <w:p w:rsidR="00B91903" w:rsidRDefault="00B91903" w:rsidP="00824C5A">
      <w:pPr>
        <w:rPr>
          <w:rFonts w:ascii="Calibri" w:hAnsi="Calibri"/>
          <w:sz w:val="22"/>
        </w:rPr>
      </w:pPr>
      <w:r w:rsidRPr="00D442AE">
        <w:rPr>
          <w:rFonts w:ascii="Calibri" w:hAnsi="Calibri"/>
          <w:noProof/>
          <w:sz w:val="22"/>
        </w:rPr>
        <w:pict>
          <v:shape id="Resim 291" o:spid="_x0000_i1046" type="#_x0000_t75" style="width:246pt;height:194.25pt;visibility:visible">
            <v:imagedata r:id="rId28" o:title=""/>
          </v:shape>
        </w:pict>
      </w:r>
    </w:p>
    <w:p w:rsidR="00B91903" w:rsidRDefault="00B91903" w:rsidP="00824C5A">
      <w:pPr>
        <w:rPr>
          <w:rFonts w:ascii="Calibri" w:hAnsi="Calibri"/>
          <w:sz w:val="22"/>
        </w:rPr>
      </w:pPr>
      <w:r w:rsidRPr="00D442AE">
        <w:rPr>
          <w:rFonts w:ascii="Calibri" w:hAnsi="Calibri"/>
          <w:noProof/>
          <w:sz w:val="22"/>
        </w:rPr>
        <w:pict>
          <v:shape id="Resim 306" o:spid="_x0000_i1047" type="#_x0000_t75" style="width:243pt;height:172.5pt;visibility:visible">
            <v:imagedata r:id="rId29" o:title=""/>
          </v:shape>
        </w:pict>
      </w:r>
    </w:p>
    <w:p w:rsidR="00B91903" w:rsidRDefault="00B91903" w:rsidP="00824C5A">
      <w:pPr>
        <w:rPr>
          <w:rFonts w:ascii="Calibri" w:hAnsi="Calibri"/>
          <w:sz w:val="22"/>
        </w:rPr>
      </w:pPr>
      <w:r w:rsidRPr="00D442AE">
        <w:rPr>
          <w:rFonts w:ascii="Calibri" w:hAnsi="Calibri"/>
          <w:noProof/>
          <w:sz w:val="22"/>
        </w:rPr>
        <w:pict>
          <v:shape id="Resim 308" o:spid="_x0000_i1048" type="#_x0000_t75" style="width:246.75pt;height:146.25pt;visibility:visible">
            <v:imagedata r:id="rId30" o:title=""/>
          </v:shape>
        </w:pict>
      </w:r>
    </w:p>
    <w:p w:rsidR="00B91903" w:rsidRDefault="00B91903" w:rsidP="00824C5A">
      <w:pPr>
        <w:rPr>
          <w:rFonts w:ascii="Calibri" w:hAnsi="Calibri"/>
          <w:sz w:val="22"/>
        </w:rPr>
      </w:pPr>
      <w:r w:rsidRPr="00D442AE">
        <w:rPr>
          <w:rFonts w:ascii="Calibri" w:hAnsi="Calibri"/>
          <w:noProof/>
          <w:sz w:val="22"/>
        </w:rPr>
        <w:pict>
          <v:shape id="Resim 309" o:spid="_x0000_i1049" type="#_x0000_t75" style="width:248.25pt;height:178.5pt;visibility:visible">
            <v:imagedata r:id="rId31" o:title=""/>
          </v:shape>
        </w:pict>
      </w:r>
    </w:p>
    <w:p w:rsidR="00B91903" w:rsidRDefault="00B91903" w:rsidP="00824C5A">
      <w:pPr>
        <w:rPr>
          <w:rFonts w:ascii="Calibri" w:hAnsi="Calibri"/>
          <w:sz w:val="22"/>
        </w:rPr>
      </w:pPr>
      <w:r w:rsidRPr="00D442AE">
        <w:rPr>
          <w:rFonts w:ascii="Calibri" w:hAnsi="Calibri"/>
          <w:noProof/>
          <w:sz w:val="22"/>
        </w:rPr>
        <w:pict>
          <v:shape id="Resim 310" o:spid="_x0000_i1050" type="#_x0000_t75" style="width:248.25pt;height:77.25pt;visibility:visible">
            <v:imagedata r:id="rId32" o:title=""/>
          </v:shape>
        </w:pict>
      </w:r>
    </w:p>
    <w:p w:rsidR="00B91903" w:rsidRDefault="00B91903" w:rsidP="00824C5A">
      <w:pPr>
        <w:rPr>
          <w:rFonts w:ascii="Calibri" w:hAnsi="Calibri"/>
          <w:sz w:val="22"/>
        </w:rPr>
      </w:pPr>
      <w:r w:rsidRPr="00D442AE">
        <w:rPr>
          <w:rFonts w:ascii="Calibri" w:hAnsi="Calibri"/>
          <w:noProof/>
          <w:sz w:val="22"/>
        </w:rPr>
        <w:pict>
          <v:shape id="Resim 311" o:spid="_x0000_i1051" type="#_x0000_t75" style="width:244.5pt;height:257.25pt;visibility:visible">
            <v:imagedata r:id="rId33" o:title=""/>
          </v:shape>
        </w:pict>
      </w:r>
      <w:r w:rsidRPr="00D442AE">
        <w:rPr>
          <w:rFonts w:ascii="Calibri" w:hAnsi="Calibri"/>
          <w:noProof/>
          <w:sz w:val="22"/>
        </w:rPr>
        <w:pict>
          <v:shape id="Resim 312" o:spid="_x0000_i1052" type="#_x0000_t75" style="width:246.75pt;height:260.25pt;visibility:visible">
            <v:imagedata r:id="rId34" o:title=""/>
          </v:shape>
        </w:pict>
      </w:r>
    </w:p>
    <w:p w:rsidR="00B91903" w:rsidRPr="00824C5A" w:rsidRDefault="00B91903" w:rsidP="00824C5A">
      <w:pPr>
        <w:rPr>
          <w:rFonts w:ascii="Calibri" w:hAnsi="Calibri"/>
          <w:sz w:val="22"/>
        </w:rPr>
      </w:pPr>
      <w:r w:rsidRPr="00D442AE">
        <w:rPr>
          <w:rFonts w:ascii="Calibri" w:hAnsi="Calibri"/>
          <w:noProof/>
          <w:sz w:val="22"/>
        </w:rPr>
        <w:pict>
          <v:shape id="Resim 313" o:spid="_x0000_i1053" type="#_x0000_t75" style="width:244.5pt;height:215.25pt;visibility:visible">
            <v:imagedata r:id="rId35" o:title=""/>
          </v:shape>
        </w:pict>
      </w:r>
      <w:bookmarkStart w:id="0" w:name="_GoBack"/>
      <w:bookmarkEnd w:id="0"/>
    </w:p>
    <w:sectPr w:rsidR="00B91903" w:rsidRPr="00824C5A" w:rsidSect="0075132F">
      <w:type w:val="continuous"/>
      <w:pgSz w:w="11906" w:h="16838"/>
      <w:pgMar w:top="709" w:right="709" w:bottom="567" w:left="709" w:header="709" w:footer="709" w:gutter="0"/>
      <w:cols w:num="2" w:sep="1" w:space="56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1903" w:rsidRDefault="00B91903" w:rsidP="00604F6E">
      <w:r>
        <w:separator/>
      </w:r>
    </w:p>
  </w:endnote>
  <w:endnote w:type="continuationSeparator" w:id="0">
    <w:p w:rsidR="00B91903" w:rsidRDefault="00B91903" w:rsidP="00604F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1903" w:rsidRDefault="00B91903" w:rsidP="00604F6E">
      <w:r>
        <w:separator/>
      </w:r>
    </w:p>
  </w:footnote>
  <w:footnote w:type="continuationSeparator" w:id="0">
    <w:p w:rsidR="00B91903" w:rsidRDefault="00B91903" w:rsidP="00604F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67B7F"/>
    <w:multiLevelType w:val="hybridMultilevel"/>
    <w:tmpl w:val="CFEE61EC"/>
    <w:lvl w:ilvl="0" w:tplc="98B4D04E">
      <w:start w:val="1"/>
      <w:numFmt w:val="upperLetter"/>
      <w:lvlText w:val="%1)"/>
      <w:lvlJc w:val="lef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10557CC"/>
    <w:multiLevelType w:val="hybridMultilevel"/>
    <w:tmpl w:val="81C257E6"/>
    <w:lvl w:ilvl="0" w:tplc="041F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35D31AE"/>
    <w:multiLevelType w:val="hybridMultilevel"/>
    <w:tmpl w:val="BC56E67E"/>
    <w:lvl w:ilvl="0" w:tplc="041F0011">
      <w:start w:val="1"/>
      <w:numFmt w:val="decimal"/>
      <w:lvlText w:val="%1)"/>
      <w:lvlJc w:val="left"/>
      <w:pPr>
        <w:ind w:left="927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>
    <w:nsid w:val="07AC0454"/>
    <w:multiLevelType w:val="hybridMultilevel"/>
    <w:tmpl w:val="E74840DA"/>
    <w:lvl w:ilvl="0" w:tplc="7DD4B0EC">
      <w:start w:val="1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4">
    <w:nsid w:val="0AB73062"/>
    <w:multiLevelType w:val="hybridMultilevel"/>
    <w:tmpl w:val="5962849C"/>
    <w:lvl w:ilvl="0" w:tplc="F5266022">
      <w:start w:val="12"/>
      <w:numFmt w:val="decimal"/>
      <w:lvlText w:val="%1)"/>
      <w:lvlJc w:val="left"/>
      <w:pPr>
        <w:ind w:left="502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5">
    <w:nsid w:val="147A4918"/>
    <w:multiLevelType w:val="hybridMultilevel"/>
    <w:tmpl w:val="AF388A5E"/>
    <w:lvl w:ilvl="0" w:tplc="041F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8DE2A71"/>
    <w:multiLevelType w:val="hybridMultilevel"/>
    <w:tmpl w:val="B7A860E8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D824C2C"/>
    <w:multiLevelType w:val="hybridMultilevel"/>
    <w:tmpl w:val="11C06890"/>
    <w:lvl w:ilvl="0" w:tplc="1D689DC4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E927E8A"/>
    <w:multiLevelType w:val="hybridMultilevel"/>
    <w:tmpl w:val="7AF68A5E"/>
    <w:lvl w:ilvl="0" w:tplc="041F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EB1194F"/>
    <w:multiLevelType w:val="hybridMultilevel"/>
    <w:tmpl w:val="99909CD4"/>
    <w:lvl w:ilvl="0" w:tplc="4EE41A7E">
      <w:start w:val="8547"/>
      <w:numFmt w:val="decimal"/>
      <w:lvlText w:val="%1"/>
      <w:lvlJc w:val="left"/>
      <w:pPr>
        <w:ind w:left="1185" w:hanging="42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845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65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85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4005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725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445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65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85" w:hanging="180"/>
      </w:pPr>
      <w:rPr>
        <w:rFonts w:cs="Times New Roman"/>
      </w:rPr>
    </w:lvl>
  </w:abstractNum>
  <w:abstractNum w:abstractNumId="10">
    <w:nsid w:val="203F47C8"/>
    <w:multiLevelType w:val="hybridMultilevel"/>
    <w:tmpl w:val="30F0C338"/>
    <w:lvl w:ilvl="0" w:tplc="041F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0405DF4"/>
    <w:multiLevelType w:val="hybridMultilevel"/>
    <w:tmpl w:val="D714C198"/>
    <w:lvl w:ilvl="0" w:tplc="041F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23F94EF0"/>
    <w:multiLevelType w:val="hybridMultilevel"/>
    <w:tmpl w:val="BC9A0B6A"/>
    <w:lvl w:ilvl="0" w:tplc="C302D944">
      <w:start w:val="5701"/>
      <w:numFmt w:val="decimal"/>
      <w:lvlText w:val="%1"/>
      <w:lvlJc w:val="left"/>
      <w:pPr>
        <w:ind w:left="1140" w:hanging="420"/>
      </w:pPr>
      <w:rPr>
        <w:rFonts w:cs="Times New Roman" w:hint="default"/>
      </w:rPr>
    </w:lvl>
    <w:lvl w:ilvl="1" w:tplc="041F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26111AF2"/>
    <w:multiLevelType w:val="hybridMultilevel"/>
    <w:tmpl w:val="13589CE2"/>
    <w:lvl w:ilvl="0" w:tplc="345E550A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/>
        <w:sz w:val="24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4">
    <w:nsid w:val="26264071"/>
    <w:multiLevelType w:val="hybridMultilevel"/>
    <w:tmpl w:val="E1B6BEB6"/>
    <w:lvl w:ilvl="0" w:tplc="041F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7452E86"/>
    <w:multiLevelType w:val="hybridMultilevel"/>
    <w:tmpl w:val="0F1CFC52"/>
    <w:lvl w:ilvl="0" w:tplc="7026EA8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94857CC"/>
    <w:multiLevelType w:val="hybridMultilevel"/>
    <w:tmpl w:val="EC6218EE"/>
    <w:lvl w:ilvl="0" w:tplc="22D6B52E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DD68B0"/>
    <w:multiLevelType w:val="hybridMultilevel"/>
    <w:tmpl w:val="A570380E"/>
    <w:lvl w:ilvl="0" w:tplc="5E74E0E0">
      <w:start w:val="1"/>
      <w:numFmt w:val="upperLetter"/>
      <w:lvlText w:val="%1)"/>
      <w:lvlJc w:val="lef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C66021E"/>
    <w:multiLevelType w:val="hybridMultilevel"/>
    <w:tmpl w:val="AE50ABB6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E5A76A2"/>
    <w:multiLevelType w:val="hybridMultilevel"/>
    <w:tmpl w:val="08EC8822"/>
    <w:lvl w:ilvl="0" w:tplc="7026EA8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1A41101"/>
    <w:multiLevelType w:val="hybridMultilevel"/>
    <w:tmpl w:val="D32823E2"/>
    <w:lvl w:ilvl="0" w:tplc="1B06299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43E773D"/>
    <w:multiLevelType w:val="hybridMultilevel"/>
    <w:tmpl w:val="BF36F6EE"/>
    <w:lvl w:ilvl="0" w:tplc="8924B990">
      <w:start w:val="1"/>
      <w:numFmt w:val="decimal"/>
      <w:lvlText w:val="%1)"/>
      <w:lvlJc w:val="left"/>
      <w:pPr>
        <w:ind w:left="360" w:hanging="360"/>
      </w:pPr>
      <w:rPr>
        <w:rFonts w:cs="Times New Roman"/>
        <w:b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E6E527C"/>
    <w:multiLevelType w:val="hybridMultilevel"/>
    <w:tmpl w:val="63901D3E"/>
    <w:lvl w:ilvl="0" w:tplc="5060DF98">
      <w:start w:val="1"/>
      <w:numFmt w:val="upperLetter"/>
      <w:lvlText w:val="%1)"/>
      <w:lvlJc w:val="lef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1B27F9F"/>
    <w:multiLevelType w:val="hybridMultilevel"/>
    <w:tmpl w:val="214A9FDC"/>
    <w:lvl w:ilvl="0" w:tplc="041F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2EB69AE"/>
    <w:multiLevelType w:val="hybridMultilevel"/>
    <w:tmpl w:val="022E1A64"/>
    <w:lvl w:ilvl="0" w:tplc="041F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A6F4848"/>
    <w:multiLevelType w:val="hybridMultilevel"/>
    <w:tmpl w:val="DA9ADC0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A9B568F"/>
    <w:multiLevelType w:val="hybridMultilevel"/>
    <w:tmpl w:val="751C2C40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EDC1978"/>
    <w:multiLevelType w:val="hybridMultilevel"/>
    <w:tmpl w:val="A13E3CE6"/>
    <w:lvl w:ilvl="0" w:tplc="7026EA82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7D25634"/>
    <w:multiLevelType w:val="hybridMultilevel"/>
    <w:tmpl w:val="190A092C"/>
    <w:lvl w:ilvl="0" w:tplc="041F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CD26B5"/>
    <w:multiLevelType w:val="hybridMultilevel"/>
    <w:tmpl w:val="FF1462B8"/>
    <w:lvl w:ilvl="0" w:tplc="FB8A90F2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724506C4"/>
    <w:multiLevelType w:val="hybridMultilevel"/>
    <w:tmpl w:val="87F65510"/>
    <w:lvl w:ilvl="0" w:tplc="CF4E62AA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2642D49"/>
    <w:multiLevelType w:val="hybridMultilevel"/>
    <w:tmpl w:val="0D94573E"/>
    <w:lvl w:ilvl="0" w:tplc="041F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53013D0"/>
    <w:multiLevelType w:val="hybridMultilevel"/>
    <w:tmpl w:val="46F48EF6"/>
    <w:lvl w:ilvl="0" w:tplc="E3F4BAA6">
      <w:start w:val="1"/>
      <w:numFmt w:val="lowerLetter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6C12E2E"/>
    <w:multiLevelType w:val="hybridMultilevel"/>
    <w:tmpl w:val="DB1410CC"/>
    <w:lvl w:ilvl="0" w:tplc="BAA85FC8">
      <w:start w:val="1"/>
      <w:numFmt w:val="upperLetter"/>
      <w:lvlText w:val="%1)"/>
      <w:lvlJc w:val="left"/>
      <w:pPr>
        <w:ind w:left="451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171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91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611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331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051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771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91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211" w:hanging="180"/>
      </w:pPr>
      <w:rPr>
        <w:rFonts w:cs="Times New Roman"/>
      </w:rPr>
    </w:lvl>
  </w:abstractNum>
  <w:abstractNum w:abstractNumId="34">
    <w:nsid w:val="79807D3A"/>
    <w:multiLevelType w:val="hybridMultilevel"/>
    <w:tmpl w:val="65F4BC3A"/>
    <w:lvl w:ilvl="0" w:tplc="176CE100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9E16EE7"/>
    <w:multiLevelType w:val="hybridMultilevel"/>
    <w:tmpl w:val="D7AC9C92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AD222FF"/>
    <w:multiLevelType w:val="hybridMultilevel"/>
    <w:tmpl w:val="87C8764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32079F"/>
    <w:multiLevelType w:val="hybridMultilevel"/>
    <w:tmpl w:val="4E3E287E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D2D7DFA"/>
    <w:multiLevelType w:val="hybridMultilevel"/>
    <w:tmpl w:val="735855DE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28"/>
  </w:num>
  <w:num w:numId="3">
    <w:abstractNumId w:val="29"/>
  </w:num>
  <w:num w:numId="4">
    <w:abstractNumId w:val="20"/>
  </w:num>
  <w:num w:numId="5">
    <w:abstractNumId w:val="25"/>
  </w:num>
  <w:num w:numId="6">
    <w:abstractNumId w:val="7"/>
  </w:num>
  <w:num w:numId="7">
    <w:abstractNumId w:val="34"/>
  </w:num>
  <w:num w:numId="8">
    <w:abstractNumId w:val="30"/>
  </w:num>
  <w:num w:numId="9">
    <w:abstractNumId w:val="12"/>
  </w:num>
  <w:num w:numId="10">
    <w:abstractNumId w:val="27"/>
  </w:num>
  <w:num w:numId="11">
    <w:abstractNumId w:val="3"/>
  </w:num>
  <w:num w:numId="1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19"/>
  </w:num>
  <w:num w:numId="15">
    <w:abstractNumId w:val="15"/>
  </w:num>
  <w:num w:numId="16">
    <w:abstractNumId w:val="33"/>
  </w:num>
  <w:num w:numId="17">
    <w:abstractNumId w:val="5"/>
  </w:num>
  <w:num w:numId="18">
    <w:abstractNumId w:val="10"/>
  </w:num>
  <w:num w:numId="19">
    <w:abstractNumId w:val="31"/>
  </w:num>
  <w:num w:numId="20">
    <w:abstractNumId w:val="38"/>
  </w:num>
  <w:num w:numId="21">
    <w:abstractNumId w:val="23"/>
  </w:num>
  <w:num w:numId="22">
    <w:abstractNumId w:val="2"/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</w:num>
  <w:num w:numId="25">
    <w:abstractNumId w:val="21"/>
  </w:num>
  <w:num w:numId="26">
    <w:abstractNumId w:val="6"/>
  </w:num>
  <w:num w:numId="27">
    <w:abstractNumId w:val="35"/>
  </w:num>
  <w:num w:numId="28">
    <w:abstractNumId w:val="24"/>
  </w:num>
  <w:num w:numId="2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6"/>
  </w:num>
  <w:num w:numId="32">
    <w:abstractNumId w:val="37"/>
  </w:num>
  <w:num w:numId="33">
    <w:abstractNumId w:val="11"/>
  </w:num>
  <w:num w:numId="34">
    <w:abstractNumId w:val="4"/>
  </w:num>
  <w:num w:numId="35">
    <w:abstractNumId w:val="14"/>
  </w:num>
  <w:num w:numId="36">
    <w:abstractNumId w:val="1"/>
  </w:num>
  <w:num w:numId="37">
    <w:abstractNumId w:val="26"/>
  </w:num>
  <w:num w:numId="38">
    <w:abstractNumId w:val="13"/>
  </w:num>
  <w:num w:numId="39">
    <w:abstractNumId w:val="16"/>
  </w:num>
  <w:num w:numId="4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9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04F6E"/>
    <w:rsid w:val="000024FF"/>
    <w:rsid w:val="00014147"/>
    <w:rsid w:val="00022E57"/>
    <w:rsid w:val="00034358"/>
    <w:rsid w:val="00041F0D"/>
    <w:rsid w:val="00076E56"/>
    <w:rsid w:val="00077BD8"/>
    <w:rsid w:val="00083BCF"/>
    <w:rsid w:val="00085ADD"/>
    <w:rsid w:val="00087A5D"/>
    <w:rsid w:val="000A3E91"/>
    <w:rsid w:val="000C5557"/>
    <w:rsid w:val="000F260E"/>
    <w:rsid w:val="000F5CF5"/>
    <w:rsid w:val="000F7B55"/>
    <w:rsid w:val="00126CAF"/>
    <w:rsid w:val="0013451A"/>
    <w:rsid w:val="00137AC3"/>
    <w:rsid w:val="00173180"/>
    <w:rsid w:val="00174390"/>
    <w:rsid w:val="00177413"/>
    <w:rsid w:val="001862CB"/>
    <w:rsid w:val="001A4352"/>
    <w:rsid w:val="001B640D"/>
    <w:rsid w:val="0020170A"/>
    <w:rsid w:val="00220590"/>
    <w:rsid w:val="00243221"/>
    <w:rsid w:val="00273326"/>
    <w:rsid w:val="0028086B"/>
    <w:rsid w:val="00280FFA"/>
    <w:rsid w:val="00281698"/>
    <w:rsid w:val="0028537B"/>
    <w:rsid w:val="00290644"/>
    <w:rsid w:val="0029122F"/>
    <w:rsid w:val="00294C66"/>
    <w:rsid w:val="00295F66"/>
    <w:rsid w:val="002A4246"/>
    <w:rsid w:val="002B491D"/>
    <w:rsid w:val="002C24F5"/>
    <w:rsid w:val="002D256E"/>
    <w:rsid w:val="002F056F"/>
    <w:rsid w:val="002F1AE4"/>
    <w:rsid w:val="002F66C6"/>
    <w:rsid w:val="00325673"/>
    <w:rsid w:val="003257F6"/>
    <w:rsid w:val="00347032"/>
    <w:rsid w:val="00350E2A"/>
    <w:rsid w:val="00355D39"/>
    <w:rsid w:val="00364CB0"/>
    <w:rsid w:val="003A4392"/>
    <w:rsid w:val="003D00A3"/>
    <w:rsid w:val="003F69DF"/>
    <w:rsid w:val="004129E3"/>
    <w:rsid w:val="00424E1A"/>
    <w:rsid w:val="00432B6B"/>
    <w:rsid w:val="004367AB"/>
    <w:rsid w:val="004673E9"/>
    <w:rsid w:val="00472D0E"/>
    <w:rsid w:val="004802AA"/>
    <w:rsid w:val="00497E0B"/>
    <w:rsid w:val="004B34A7"/>
    <w:rsid w:val="004B6149"/>
    <w:rsid w:val="004B64E2"/>
    <w:rsid w:val="004B71C8"/>
    <w:rsid w:val="004B7CF1"/>
    <w:rsid w:val="004B7E2E"/>
    <w:rsid w:val="004C1F94"/>
    <w:rsid w:val="004C2929"/>
    <w:rsid w:val="004C63B4"/>
    <w:rsid w:val="004D42F3"/>
    <w:rsid w:val="004D69CB"/>
    <w:rsid w:val="005010CD"/>
    <w:rsid w:val="005127B5"/>
    <w:rsid w:val="00553079"/>
    <w:rsid w:val="00572A62"/>
    <w:rsid w:val="00577362"/>
    <w:rsid w:val="00584EE0"/>
    <w:rsid w:val="005A1A8A"/>
    <w:rsid w:val="005A3B1B"/>
    <w:rsid w:val="005C5B0F"/>
    <w:rsid w:val="005D18F9"/>
    <w:rsid w:val="005E636E"/>
    <w:rsid w:val="00604F6E"/>
    <w:rsid w:val="00612953"/>
    <w:rsid w:val="00617390"/>
    <w:rsid w:val="00631E30"/>
    <w:rsid w:val="00662BF8"/>
    <w:rsid w:val="00684EAA"/>
    <w:rsid w:val="006A170C"/>
    <w:rsid w:val="006A3257"/>
    <w:rsid w:val="006D0CDE"/>
    <w:rsid w:val="006D7AC3"/>
    <w:rsid w:val="00741597"/>
    <w:rsid w:val="0075132F"/>
    <w:rsid w:val="00756E2B"/>
    <w:rsid w:val="007A5583"/>
    <w:rsid w:val="007A73EC"/>
    <w:rsid w:val="007C49AA"/>
    <w:rsid w:val="007D239A"/>
    <w:rsid w:val="007E62DB"/>
    <w:rsid w:val="007F0746"/>
    <w:rsid w:val="008132D4"/>
    <w:rsid w:val="00824C5A"/>
    <w:rsid w:val="00854FEE"/>
    <w:rsid w:val="00855054"/>
    <w:rsid w:val="00857406"/>
    <w:rsid w:val="008A0594"/>
    <w:rsid w:val="008A5AEB"/>
    <w:rsid w:val="008F1E1D"/>
    <w:rsid w:val="0090258A"/>
    <w:rsid w:val="00914421"/>
    <w:rsid w:val="00916D93"/>
    <w:rsid w:val="0092003B"/>
    <w:rsid w:val="00922739"/>
    <w:rsid w:val="00923BBB"/>
    <w:rsid w:val="00923C98"/>
    <w:rsid w:val="00947E6A"/>
    <w:rsid w:val="00956BEB"/>
    <w:rsid w:val="009617F4"/>
    <w:rsid w:val="009964D4"/>
    <w:rsid w:val="009D1911"/>
    <w:rsid w:val="009E1EC9"/>
    <w:rsid w:val="009E3813"/>
    <w:rsid w:val="009F28DC"/>
    <w:rsid w:val="009F388F"/>
    <w:rsid w:val="00A004C2"/>
    <w:rsid w:val="00A21AA5"/>
    <w:rsid w:val="00A27FBD"/>
    <w:rsid w:val="00A41729"/>
    <w:rsid w:val="00A423D6"/>
    <w:rsid w:val="00A54598"/>
    <w:rsid w:val="00A76ACE"/>
    <w:rsid w:val="00A82144"/>
    <w:rsid w:val="00A82B98"/>
    <w:rsid w:val="00A84D59"/>
    <w:rsid w:val="00AA17A2"/>
    <w:rsid w:val="00AB072D"/>
    <w:rsid w:val="00AB5813"/>
    <w:rsid w:val="00AC5126"/>
    <w:rsid w:val="00AC72CC"/>
    <w:rsid w:val="00AD683E"/>
    <w:rsid w:val="00AE1DFC"/>
    <w:rsid w:val="00AE4334"/>
    <w:rsid w:val="00AF441B"/>
    <w:rsid w:val="00B220F5"/>
    <w:rsid w:val="00B22EDE"/>
    <w:rsid w:val="00B25A8D"/>
    <w:rsid w:val="00B415EB"/>
    <w:rsid w:val="00B91903"/>
    <w:rsid w:val="00B97E8B"/>
    <w:rsid w:val="00BC0391"/>
    <w:rsid w:val="00BC07A2"/>
    <w:rsid w:val="00BC2286"/>
    <w:rsid w:val="00BC26B3"/>
    <w:rsid w:val="00BC50A3"/>
    <w:rsid w:val="00BD34C0"/>
    <w:rsid w:val="00C00DC6"/>
    <w:rsid w:val="00C035C5"/>
    <w:rsid w:val="00C20F0D"/>
    <w:rsid w:val="00C3392C"/>
    <w:rsid w:val="00C4172E"/>
    <w:rsid w:val="00C601CB"/>
    <w:rsid w:val="00C67BEB"/>
    <w:rsid w:val="00C75A0D"/>
    <w:rsid w:val="00CA23FE"/>
    <w:rsid w:val="00CB1B21"/>
    <w:rsid w:val="00CD1979"/>
    <w:rsid w:val="00CF70BC"/>
    <w:rsid w:val="00D02311"/>
    <w:rsid w:val="00D165E9"/>
    <w:rsid w:val="00D17507"/>
    <w:rsid w:val="00D2034E"/>
    <w:rsid w:val="00D30EDF"/>
    <w:rsid w:val="00D318D1"/>
    <w:rsid w:val="00D41BD5"/>
    <w:rsid w:val="00D43719"/>
    <w:rsid w:val="00D442AE"/>
    <w:rsid w:val="00D476F1"/>
    <w:rsid w:val="00D60D58"/>
    <w:rsid w:val="00D641D6"/>
    <w:rsid w:val="00D93F40"/>
    <w:rsid w:val="00DB1D7E"/>
    <w:rsid w:val="00DD2181"/>
    <w:rsid w:val="00E103B3"/>
    <w:rsid w:val="00E25A6B"/>
    <w:rsid w:val="00E33C9A"/>
    <w:rsid w:val="00E34509"/>
    <w:rsid w:val="00E409E8"/>
    <w:rsid w:val="00E45F79"/>
    <w:rsid w:val="00E47BB4"/>
    <w:rsid w:val="00E649A3"/>
    <w:rsid w:val="00E74785"/>
    <w:rsid w:val="00E9756A"/>
    <w:rsid w:val="00EA5FF4"/>
    <w:rsid w:val="00EF6184"/>
    <w:rsid w:val="00F145ED"/>
    <w:rsid w:val="00F37FCD"/>
    <w:rsid w:val="00F50601"/>
    <w:rsid w:val="00F72970"/>
    <w:rsid w:val="00FA609A"/>
    <w:rsid w:val="00FB2C99"/>
    <w:rsid w:val="00FB5180"/>
    <w:rsid w:val="00FD28C0"/>
    <w:rsid w:val="00FD28E0"/>
    <w:rsid w:val="00FD4FDF"/>
    <w:rsid w:val="00FF6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4F6E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604F6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604F6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04F6E"/>
    <w:rPr>
      <w:rFonts w:ascii="Times New Roman" w:hAnsi="Times New Roman" w:cs="Times New Roman"/>
      <w:sz w:val="24"/>
      <w:szCs w:val="24"/>
      <w:lang w:eastAsia="tr-TR"/>
    </w:rPr>
  </w:style>
  <w:style w:type="paragraph" w:styleId="Footer">
    <w:name w:val="footer"/>
    <w:basedOn w:val="Normal"/>
    <w:link w:val="FooterChar"/>
    <w:uiPriority w:val="99"/>
    <w:semiHidden/>
    <w:rsid w:val="00604F6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04F6E"/>
    <w:rPr>
      <w:rFonts w:ascii="Times New Roman" w:hAnsi="Times New Roman" w:cs="Times New Roman"/>
      <w:sz w:val="24"/>
      <w:szCs w:val="24"/>
      <w:lang w:eastAsia="tr-TR"/>
    </w:rPr>
  </w:style>
  <w:style w:type="paragraph" w:styleId="NoSpacing">
    <w:name w:val="No Spacing"/>
    <w:uiPriority w:val="99"/>
    <w:qFormat/>
    <w:rsid w:val="00923C98"/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3D00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D00A3"/>
    <w:rPr>
      <w:rFonts w:ascii="Tahoma" w:hAnsi="Tahoma" w:cs="Tahoma"/>
      <w:sz w:val="16"/>
      <w:szCs w:val="16"/>
      <w:lang w:eastAsia="tr-TR"/>
    </w:rPr>
  </w:style>
  <w:style w:type="paragraph" w:customStyle="1" w:styleId="AralkYok1">
    <w:name w:val="Aralık Yok1"/>
    <w:uiPriority w:val="99"/>
    <w:rsid w:val="004D42F3"/>
  </w:style>
  <w:style w:type="table" w:styleId="TableGrid">
    <w:name w:val="Table Grid"/>
    <w:basedOn w:val="TableNormal"/>
    <w:uiPriority w:val="99"/>
    <w:rsid w:val="004D42F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rsid w:val="004D42F3"/>
    <w:rPr>
      <w:b/>
      <w:bCs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D42F3"/>
    <w:rPr>
      <w:rFonts w:ascii="Times New Roman" w:hAnsi="Times New Roman" w:cs="Times New Roman"/>
      <w:b/>
      <w:bCs/>
      <w:sz w:val="24"/>
      <w:szCs w:val="24"/>
      <w:lang w:eastAsia="tr-TR"/>
    </w:rPr>
  </w:style>
  <w:style w:type="paragraph" w:customStyle="1" w:styleId="ListeParagraf1">
    <w:name w:val="Liste Paragraf1"/>
    <w:basedOn w:val="Normal"/>
    <w:uiPriority w:val="99"/>
    <w:rsid w:val="004D42F3"/>
    <w:pPr>
      <w:ind w:left="720"/>
      <w:contextualSpacing/>
    </w:pPr>
    <w:rPr>
      <w:rFonts w:eastAsia="Calibri"/>
    </w:rPr>
  </w:style>
  <w:style w:type="paragraph" w:styleId="BodyTextIndent">
    <w:name w:val="Body Text Indent"/>
    <w:basedOn w:val="Normal"/>
    <w:link w:val="BodyTextIndentChar"/>
    <w:uiPriority w:val="99"/>
    <w:semiHidden/>
    <w:rsid w:val="00A27FB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A27FBD"/>
    <w:rPr>
      <w:rFonts w:ascii="Times New Roman" w:hAnsi="Times New Roman" w:cs="Times New Roman"/>
      <w:sz w:val="24"/>
      <w:szCs w:val="24"/>
      <w:lang w:eastAsia="tr-TR"/>
    </w:rPr>
  </w:style>
  <w:style w:type="character" w:styleId="PlaceholderText">
    <w:name w:val="Placeholder Text"/>
    <w:basedOn w:val="DefaultParagraphFont"/>
    <w:uiPriority w:val="99"/>
    <w:semiHidden/>
    <w:rsid w:val="002F66C6"/>
    <w:rPr>
      <w:rFonts w:cs="Times New Roman"/>
      <w:color w:val="808080"/>
    </w:rPr>
  </w:style>
  <w:style w:type="paragraph" w:customStyle="1" w:styleId="ListeParagraf2">
    <w:name w:val="Liste Paragraf2"/>
    <w:basedOn w:val="Normal"/>
    <w:uiPriority w:val="99"/>
    <w:rsid w:val="00C67BEB"/>
    <w:pPr>
      <w:ind w:left="720"/>
      <w:contextualSpacing/>
    </w:pPr>
    <w:rPr>
      <w:rFonts w:eastAsia="Calibri"/>
    </w:rPr>
  </w:style>
  <w:style w:type="paragraph" w:styleId="Title">
    <w:name w:val="Title"/>
    <w:basedOn w:val="Normal"/>
    <w:link w:val="TitleChar"/>
    <w:uiPriority w:val="99"/>
    <w:qFormat/>
    <w:rsid w:val="00E649A3"/>
    <w:pPr>
      <w:jc w:val="center"/>
    </w:pPr>
    <w:rPr>
      <w:b/>
      <w:bCs/>
      <w:sz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E649A3"/>
    <w:rPr>
      <w:rFonts w:ascii="Times New Roman" w:hAnsi="Times New Roman" w:cs="Times New Roman"/>
      <w:b/>
      <w:bCs/>
      <w:sz w:val="24"/>
      <w:szCs w:val="24"/>
      <w:lang w:eastAsia="tr-TR"/>
    </w:rPr>
  </w:style>
  <w:style w:type="character" w:customStyle="1" w:styleId="apple-converted-space">
    <w:name w:val="apple-converted-space"/>
    <w:basedOn w:val="DefaultParagraphFont"/>
    <w:uiPriority w:val="99"/>
    <w:rsid w:val="00174390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191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1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1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1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1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1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1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1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1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1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1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1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1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1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4</Pages>
  <Words>10</Words>
  <Characters>60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Excellent-PC</cp:lastModifiedBy>
  <cp:revision>2</cp:revision>
  <cp:lastPrinted>2013-12-09T19:15:00Z</cp:lastPrinted>
  <dcterms:created xsi:type="dcterms:W3CDTF">2014-04-21T20:31:00Z</dcterms:created>
  <dcterms:modified xsi:type="dcterms:W3CDTF">2014-04-21T20:31:00Z</dcterms:modified>
</cp:coreProperties>
</file>